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381A" w:rsidRDefault="00C8381A" w:rsidP="00C55D79"/>
    <w:p w:rsidR="00C8381A" w:rsidRDefault="00C8381A" w:rsidP="00C8381A">
      <w:pPr>
        <w:jc w:val="center"/>
      </w:pPr>
      <w:r w:rsidRPr="00C55D79">
        <w:rPr>
          <w:sz w:val="32"/>
          <w:szCs w:val="32"/>
          <w:u w:val="single"/>
        </w:rPr>
        <w:t>PRESSEINFORMATION</w:t>
      </w:r>
    </w:p>
    <w:p w:rsidR="00C8381A" w:rsidRDefault="00C8381A" w:rsidP="00C55D79"/>
    <w:p w:rsidR="00C8381A" w:rsidRDefault="00C8381A" w:rsidP="00C55D79"/>
    <w:p w:rsidR="00C8381A" w:rsidRDefault="00C8381A" w:rsidP="00C8381A">
      <w:pPr>
        <w:tabs>
          <w:tab w:val="right" w:pos="9214"/>
        </w:tabs>
        <w:jc w:val="right"/>
      </w:pPr>
      <w:r w:rsidRPr="00C55D79">
        <w:rPr>
          <w:b/>
          <w:i/>
          <w:vanish/>
          <w:color w:val="FF0000"/>
          <w:kern w:val="0"/>
          <w:sz w:val="18"/>
          <w:szCs w:val="18"/>
        </w:rPr>
        <w:t xml:space="preserve">Datum: </w:t>
      </w:r>
      <w:r w:rsidR="007A7DD7">
        <w:rPr>
          <w:kern w:val="0"/>
          <w:szCs w:val="18"/>
        </w:rPr>
        <w:t>2</w:t>
      </w:r>
      <w:r w:rsidR="004F7EBA">
        <w:rPr>
          <w:kern w:val="0"/>
          <w:szCs w:val="18"/>
        </w:rPr>
        <w:t>1</w:t>
      </w:r>
      <w:r w:rsidR="007A7DD7">
        <w:rPr>
          <w:kern w:val="0"/>
          <w:szCs w:val="18"/>
        </w:rPr>
        <w:t>.08.2018</w:t>
      </w:r>
    </w:p>
    <w:p w:rsidR="00C8381A" w:rsidRDefault="00C8381A" w:rsidP="00C55D79"/>
    <w:p w:rsidR="00C8381A" w:rsidRDefault="00C8381A" w:rsidP="006920D9">
      <w:pPr>
        <w:jc w:val="center"/>
        <w:rPr>
          <w:b/>
          <w:vanish/>
          <w:color w:val="FF0000"/>
          <w:kern w:val="0"/>
        </w:rPr>
      </w:pPr>
      <w:r w:rsidRPr="00C55D79">
        <w:rPr>
          <w:b/>
          <w:i/>
          <w:vanish/>
          <w:color w:val="FF0000"/>
          <w:kern w:val="0"/>
          <w:sz w:val="18"/>
          <w:szCs w:val="18"/>
        </w:rPr>
        <w:t>Betreff</w:t>
      </w:r>
      <w:r w:rsidRPr="00C55D79">
        <w:rPr>
          <w:b/>
          <w:vanish/>
          <w:color w:val="FF0000"/>
          <w:kern w:val="0"/>
        </w:rPr>
        <w:t>:</w:t>
      </w:r>
    </w:p>
    <w:p w:rsidR="007A7DD7" w:rsidRDefault="007A7DD7" w:rsidP="007A7DD7">
      <w:pPr>
        <w:jc w:val="center"/>
      </w:pPr>
      <w:r>
        <w:rPr>
          <w:b/>
          <w:kern w:val="0"/>
          <w:sz w:val="22"/>
          <w:szCs w:val="22"/>
          <w:u w:val="single"/>
        </w:rPr>
        <w:t xml:space="preserve">Sommertour führte Landrat </w:t>
      </w:r>
      <w:r w:rsidR="000F09D0">
        <w:rPr>
          <w:b/>
          <w:kern w:val="0"/>
          <w:sz w:val="22"/>
          <w:szCs w:val="22"/>
          <w:u w:val="single"/>
        </w:rPr>
        <w:t>zu den Samtgemeinden</w:t>
      </w:r>
      <w:r>
        <w:rPr>
          <w:b/>
          <w:kern w:val="0"/>
          <w:sz w:val="22"/>
          <w:szCs w:val="22"/>
          <w:u w:val="single"/>
        </w:rPr>
        <w:t xml:space="preserve"> Meinersen</w:t>
      </w:r>
      <w:r w:rsidR="000F09D0">
        <w:rPr>
          <w:b/>
          <w:kern w:val="0"/>
          <w:sz w:val="22"/>
          <w:szCs w:val="22"/>
          <w:u w:val="single"/>
        </w:rPr>
        <w:t xml:space="preserve">, </w:t>
      </w:r>
      <w:r>
        <w:rPr>
          <w:b/>
          <w:kern w:val="0"/>
          <w:sz w:val="22"/>
          <w:szCs w:val="22"/>
          <w:u w:val="single"/>
        </w:rPr>
        <w:t>Boldecker Land</w:t>
      </w:r>
      <w:r w:rsidR="000F09D0">
        <w:rPr>
          <w:b/>
          <w:kern w:val="0"/>
          <w:sz w:val="22"/>
          <w:szCs w:val="22"/>
          <w:u w:val="single"/>
        </w:rPr>
        <w:t xml:space="preserve">, </w:t>
      </w:r>
      <w:r>
        <w:rPr>
          <w:b/>
          <w:kern w:val="0"/>
          <w:sz w:val="22"/>
          <w:szCs w:val="22"/>
          <w:u w:val="single"/>
        </w:rPr>
        <w:t xml:space="preserve">Brome </w:t>
      </w:r>
      <w:r w:rsidR="000F09D0">
        <w:rPr>
          <w:b/>
          <w:kern w:val="0"/>
          <w:sz w:val="22"/>
          <w:szCs w:val="22"/>
          <w:u w:val="single"/>
        </w:rPr>
        <w:t>und</w:t>
      </w:r>
      <w:r>
        <w:rPr>
          <w:b/>
          <w:kern w:val="0"/>
          <w:sz w:val="22"/>
          <w:szCs w:val="22"/>
          <w:u w:val="single"/>
        </w:rPr>
        <w:t xml:space="preserve"> Papenteich </w:t>
      </w:r>
    </w:p>
    <w:p w:rsidR="00C8381A" w:rsidRDefault="00C8381A" w:rsidP="006B20FC">
      <w:pPr>
        <w:jc w:val="center"/>
      </w:pPr>
    </w:p>
    <w:p w:rsidR="00C8381A" w:rsidRPr="00EA7669" w:rsidRDefault="00C8381A" w:rsidP="00C55D79">
      <w:pPr>
        <w:rPr>
          <w:b/>
          <w:vanish/>
          <w:kern w:val="0"/>
        </w:rPr>
        <w:sectPr w:rsidR="00C8381A" w:rsidRPr="00EA7669" w:rsidSect="00737867">
          <w:headerReference w:type="default" r:id="rId9"/>
          <w:footerReference w:type="default" r:id="rId10"/>
          <w:headerReference w:type="first" r:id="rId11"/>
          <w:footerReference w:type="first" r:id="rId12"/>
          <w:type w:val="continuous"/>
          <w:pgSz w:w="11906" w:h="16838" w:code="9"/>
          <w:pgMar w:top="1950" w:right="1134" w:bottom="567" w:left="1361" w:header="284" w:footer="642" w:gutter="0"/>
          <w:cols w:space="708"/>
          <w:titlePg/>
          <w:docGrid w:linePitch="360"/>
        </w:sectPr>
      </w:pPr>
      <w:r w:rsidRPr="00C55D79">
        <w:rPr>
          <w:b/>
          <w:i/>
          <w:vanish/>
          <w:color w:val="FF0000"/>
          <w:kern w:val="0"/>
          <w:sz w:val="18"/>
          <w:szCs w:val="18"/>
        </w:rPr>
        <w:t>Text</w:t>
      </w:r>
      <w:r w:rsidRPr="00C55D79">
        <w:rPr>
          <w:b/>
          <w:vanish/>
          <w:color w:val="FF0000"/>
          <w:kern w:val="0"/>
        </w:rPr>
        <w:t>:</w:t>
      </w:r>
    </w:p>
    <w:p w:rsidR="007A7DD7" w:rsidRDefault="007A7DD7" w:rsidP="007A7DD7">
      <w:pPr>
        <w:rPr>
          <w:b/>
        </w:rPr>
      </w:pPr>
      <w:r>
        <w:rPr>
          <w:b/>
        </w:rPr>
        <w:lastRenderedPageBreak/>
        <w:t xml:space="preserve">Drei Tage lang war Landrat Dr. Andreas Ebel auf seiner ersten Sommertour im Landkreis Gifhorn unterwegs. Seine Reise führte ihn vom 15. bis 17. August </w:t>
      </w:r>
      <w:r w:rsidR="00154F2F" w:rsidRPr="00154F2F">
        <w:rPr>
          <w:b/>
        </w:rPr>
        <w:t xml:space="preserve">zu </w:t>
      </w:r>
      <w:r w:rsidR="008070F2">
        <w:rPr>
          <w:b/>
        </w:rPr>
        <w:t xml:space="preserve">unterschiedlichen </w:t>
      </w:r>
      <w:r>
        <w:rPr>
          <w:b/>
        </w:rPr>
        <w:t xml:space="preserve">Orten </w:t>
      </w:r>
      <w:r w:rsidR="008070F2">
        <w:rPr>
          <w:b/>
        </w:rPr>
        <w:t xml:space="preserve">in den Samtgemeinden </w:t>
      </w:r>
      <w:r w:rsidR="00154F2F" w:rsidRPr="00154F2F">
        <w:rPr>
          <w:b/>
        </w:rPr>
        <w:t>Meinersen</w:t>
      </w:r>
      <w:r w:rsidR="008070F2">
        <w:rPr>
          <w:b/>
        </w:rPr>
        <w:t>,</w:t>
      </w:r>
      <w:r w:rsidR="00154F2F" w:rsidRPr="00154F2F">
        <w:rPr>
          <w:b/>
        </w:rPr>
        <w:t xml:space="preserve"> Boldecker Land</w:t>
      </w:r>
      <w:r w:rsidR="002227D6">
        <w:rPr>
          <w:b/>
        </w:rPr>
        <w:t>, Brome</w:t>
      </w:r>
      <w:r w:rsidR="00154F2F" w:rsidRPr="00154F2F">
        <w:rPr>
          <w:b/>
        </w:rPr>
        <w:t xml:space="preserve"> </w:t>
      </w:r>
      <w:r w:rsidR="008070F2">
        <w:rPr>
          <w:b/>
        </w:rPr>
        <w:t xml:space="preserve">und </w:t>
      </w:r>
      <w:r w:rsidR="00154F2F" w:rsidRPr="00154F2F">
        <w:rPr>
          <w:b/>
        </w:rPr>
        <w:t>Papenteich</w:t>
      </w:r>
      <w:r w:rsidR="00154F2F" w:rsidRPr="007A7DD7">
        <w:rPr>
          <w:b/>
        </w:rPr>
        <w:t xml:space="preserve">. </w:t>
      </w:r>
      <w:r w:rsidRPr="007A7DD7">
        <w:rPr>
          <w:b/>
        </w:rPr>
        <w:t xml:space="preserve">Auf dem Programm </w:t>
      </w:r>
      <w:r>
        <w:rPr>
          <w:b/>
        </w:rPr>
        <w:t>standen</w:t>
      </w:r>
      <w:r w:rsidRPr="007A7DD7">
        <w:rPr>
          <w:b/>
        </w:rPr>
        <w:t xml:space="preserve"> Einrichtungen und Betriebe aus unterschiedlichen gesellschaftlichen und wirtschaftlichen Bereichen</w:t>
      </w:r>
      <w:r>
        <w:rPr>
          <w:b/>
        </w:rPr>
        <w:t>.</w:t>
      </w:r>
    </w:p>
    <w:p w:rsidR="007A7DD7" w:rsidRDefault="007A7DD7" w:rsidP="007A7DD7">
      <w:pPr>
        <w:rPr>
          <w:b/>
        </w:rPr>
      </w:pPr>
    </w:p>
    <w:p w:rsidR="00BF3EEA" w:rsidRPr="007A7DD7" w:rsidRDefault="00BF3EEA" w:rsidP="007A7DD7">
      <w:r w:rsidRPr="007A7DD7">
        <w:t xml:space="preserve">Den ersten Tag </w:t>
      </w:r>
      <w:r w:rsidR="00D66BF0">
        <w:t xml:space="preserve">legte der </w:t>
      </w:r>
      <w:r w:rsidRPr="007A7DD7">
        <w:t>Landrat mit dem Fahrrad zurück</w:t>
      </w:r>
      <w:r w:rsidR="00D66BF0">
        <w:t xml:space="preserve"> und auch </w:t>
      </w:r>
      <w:r w:rsidR="000F09D0">
        <w:t xml:space="preserve">einige </w:t>
      </w:r>
      <w:r w:rsidR="00D66BF0">
        <w:t xml:space="preserve">Bürgerinnen und Bürger waren der Einladung von Dr. Andreas Ebel gefolgt, </w:t>
      </w:r>
      <w:r w:rsidR="0013365D">
        <w:t xml:space="preserve">um </w:t>
      </w:r>
      <w:r w:rsidR="00D66BF0">
        <w:t xml:space="preserve">ihn </w:t>
      </w:r>
      <w:r w:rsidR="00057CBD">
        <w:t xml:space="preserve">auf der rund 25 Kilometer langen Strecke zu </w:t>
      </w:r>
      <w:r w:rsidR="00D66BF0">
        <w:t>begleiten</w:t>
      </w:r>
      <w:r w:rsidR="0013365D">
        <w:t xml:space="preserve">. </w:t>
      </w:r>
    </w:p>
    <w:p w:rsidR="00057CBD" w:rsidRDefault="00057CBD" w:rsidP="004E20A9"/>
    <w:p w:rsidR="00C8144A" w:rsidRPr="00C8144A" w:rsidRDefault="00C8144A" w:rsidP="004E20A9">
      <w:pPr>
        <w:rPr>
          <w:color w:val="808080" w:themeColor="background1" w:themeShade="80"/>
          <w:sz w:val="16"/>
          <w:szCs w:val="16"/>
        </w:rPr>
      </w:pPr>
      <w:r w:rsidRPr="00C8144A">
        <w:rPr>
          <w:color w:val="808080" w:themeColor="background1" w:themeShade="80"/>
          <w:sz w:val="16"/>
          <w:szCs w:val="16"/>
        </w:rPr>
        <w:t>Foto 1</w:t>
      </w:r>
    </w:p>
    <w:p w:rsidR="00057CBD" w:rsidRDefault="00057CBD" w:rsidP="004E20A9">
      <w:r>
        <w:rPr>
          <w:noProof/>
        </w:rPr>
        <w:drawing>
          <wp:inline distT="0" distB="0" distL="0" distR="0" wp14:anchorId="1C170ACA" wp14:editId="3B05B2C3">
            <wp:extent cx="2162595" cy="1441642"/>
            <wp:effectExtent l="0" t="0" r="9525" b="6350"/>
            <wp:docPr id="79" name="Grafik 79" descr="F:\Sommertour2018\Fotos_MS PictureManager\Pressefoto_SommertourLR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Sommertour2018\Fotos_MS PictureManager\Pressefoto_SommertourLR (4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2352" cy="1441480"/>
                    </a:xfrm>
                    <a:prstGeom prst="rect">
                      <a:avLst/>
                    </a:prstGeom>
                    <a:noFill/>
                    <a:ln>
                      <a:noFill/>
                    </a:ln>
                  </pic:spPr>
                </pic:pic>
              </a:graphicData>
            </a:graphic>
          </wp:inline>
        </w:drawing>
      </w:r>
    </w:p>
    <w:p w:rsidR="00057CBD" w:rsidRDefault="00057CBD" w:rsidP="004E20A9"/>
    <w:p w:rsidR="00057CBD" w:rsidRDefault="000F09D0" w:rsidP="00057CBD">
      <w:r>
        <w:t>„</w:t>
      </w:r>
      <w:r w:rsidR="0013365D" w:rsidRPr="000F09D0">
        <w:t xml:space="preserve">Die Sommertour </w:t>
      </w:r>
      <w:r w:rsidR="00057CBD" w:rsidRPr="000F09D0">
        <w:t xml:space="preserve">war für mich </w:t>
      </w:r>
      <w:r w:rsidR="0013365D" w:rsidRPr="000F09D0">
        <w:t xml:space="preserve">eine </w:t>
      </w:r>
      <w:r w:rsidRPr="000F09D0">
        <w:t xml:space="preserve">sehr </w:t>
      </w:r>
      <w:r w:rsidR="0013365D" w:rsidRPr="000F09D0">
        <w:t>gute Gelegenheit</w:t>
      </w:r>
      <w:r w:rsidR="0013365D" w:rsidRPr="00057CBD">
        <w:t>, mit den Menschen direkt vor Ort ins Gespräch zu kommen und ihre Einrichtungen und Aufgabenfelder näher kennen zu lernen</w:t>
      </w:r>
      <w:r>
        <w:t>“, so Landrat Dr. Andreas Ebel</w:t>
      </w:r>
      <w:r w:rsidR="0013365D" w:rsidRPr="00057CBD">
        <w:t xml:space="preserve">. </w:t>
      </w:r>
      <w:r>
        <w:t>„</w:t>
      </w:r>
      <w:r w:rsidR="0013365D" w:rsidRPr="00057CBD">
        <w:t>Mein Ziel war es auch, mir bewusst Zeit zu nehmen, um über unterschiedliche Herausforderungen zu sprechen</w:t>
      </w:r>
      <w:r w:rsidR="006E7B3E">
        <w:t xml:space="preserve"> und über das, was die Betriebe und Einrichtungen aktuell bewegt</w:t>
      </w:r>
      <w:r>
        <w:t xml:space="preserve">. </w:t>
      </w:r>
      <w:r w:rsidR="0013365D" w:rsidRPr="00057CBD">
        <w:t>Ich habe viel Neues d</w:t>
      </w:r>
      <w:r w:rsidR="00057CBD" w:rsidRPr="00057CBD">
        <w:t>azu gelernt und für mich und meine Arbeit als Landrat mitgenommen</w:t>
      </w:r>
      <w:r w:rsidR="00057CBD">
        <w:t xml:space="preserve">“, fasst Dr. Andreas Ebel die dreitägige Sommertour zusammen. </w:t>
      </w:r>
    </w:p>
    <w:p w:rsidR="000F09D0" w:rsidRDefault="000F09D0" w:rsidP="00057CBD"/>
    <w:p w:rsidR="000F09D0" w:rsidRDefault="000F09D0" w:rsidP="00057CBD"/>
    <w:p w:rsidR="00057CBD" w:rsidRPr="00C619CB" w:rsidRDefault="00057CBD" w:rsidP="004E20A9"/>
    <w:p w:rsidR="004E20A9" w:rsidRPr="002025DC" w:rsidRDefault="004E20A9" w:rsidP="004E20A9">
      <w:pPr>
        <w:rPr>
          <w:b/>
          <w:u w:val="single"/>
        </w:rPr>
      </w:pPr>
      <w:r w:rsidRPr="002025DC">
        <w:rPr>
          <w:b/>
          <w:u w:val="single"/>
        </w:rPr>
        <w:t>Erster Tag: Samtgemeinde Meinersen</w:t>
      </w:r>
    </w:p>
    <w:p w:rsidR="004E20A9" w:rsidRPr="006A41D3" w:rsidRDefault="004E20A9" w:rsidP="004E20A9">
      <w:pPr>
        <w:rPr>
          <w:sz w:val="6"/>
          <w:szCs w:val="6"/>
        </w:rPr>
      </w:pPr>
    </w:p>
    <w:p w:rsidR="004E20A9" w:rsidRDefault="00057CBD" w:rsidP="00484A25">
      <w:r>
        <w:t xml:space="preserve">Die erste Station in der Samtgemeinde Meinersen war das idyllisch gelegene </w:t>
      </w:r>
      <w:r w:rsidRPr="001F39A0">
        <w:rPr>
          <w:b/>
        </w:rPr>
        <w:t>Bauernhofcafé Buchholz</w:t>
      </w:r>
      <w:r>
        <w:t xml:space="preserve">, das die Familie aus einem ehemaligen Schweinestall errichtet und im vergangenen Herbst eröffnet hat. </w:t>
      </w:r>
      <w:r w:rsidR="00361FF3">
        <w:t xml:space="preserve">Hier ergab sich für die teilnehmenden Bürger eine gute Gelegenheit, sich mit dem Landrat in lockerer Atmosphäre auszutauschen. </w:t>
      </w:r>
    </w:p>
    <w:p w:rsidR="004E20A9" w:rsidRDefault="004E20A9" w:rsidP="00484A25"/>
    <w:p w:rsidR="00C8144A" w:rsidRDefault="00C8144A" w:rsidP="00484A25">
      <w:pPr>
        <w:rPr>
          <w:noProof/>
        </w:rPr>
      </w:pPr>
    </w:p>
    <w:p w:rsidR="00C8144A" w:rsidRDefault="00C8144A" w:rsidP="00484A25">
      <w:pPr>
        <w:rPr>
          <w:noProof/>
        </w:rPr>
      </w:pPr>
    </w:p>
    <w:p w:rsidR="00C8144A" w:rsidRDefault="00C8144A" w:rsidP="00484A25">
      <w:pPr>
        <w:rPr>
          <w:noProof/>
        </w:rPr>
      </w:pPr>
    </w:p>
    <w:p w:rsidR="00C8144A" w:rsidRDefault="00C8144A" w:rsidP="00484A25">
      <w:pPr>
        <w:rPr>
          <w:noProof/>
        </w:rPr>
      </w:pPr>
    </w:p>
    <w:p w:rsidR="00C8144A" w:rsidRDefault="00C8144A" w:rsidP="00484A25">
      <w:pPr>
        <w:rPr>
          <w:noProof/>
        </w:rPr>
      </w:pPr>
    </w:p>
    <w:p w:rsidR="00C8144A" w:rsidRDefault="00C8144A" w:rsidP="00484A25">
      <w:pPr>
        <w:rPr>
          <w:noProof/>
        </w:rPr>
      </w:pPr>
    </w:p>
    <w:p w:rsidR="00C8144A" w:rsidRDefault="00C8144A" w:rsidP="00484A25">
      <w:pPr>
        <w:rPr>
          <w:noProof/>
        </w:rPr>
      </w:pPr>
    </w:p>
    <w:p w:rsidR="00C8144A" w:rsidRDefault="00C8144A" w:rsidP="00484A25">
      <w:pPr>
        <w:rPr>
          <w:noProof/>
        </w:rPr>
      </w:pPr>
      <w:r w:rsidRPr="00C8144A">
        <w:rPr>
          <w:color w:val="808080" w:themeColor="background1" w:themeShade="80"/>
          <w:sz w:val="16"/>
          <w:szCs w:val="16"/>
        </w:rPr>
        <w:lastRenderedPageBreak/>
        <w:t>Foto</w:t>
      </w:r>
      <w:r>
        <w:rPr>
          <w:color w:val="808080" w:themeColor="background1" w:themeShade="80"/>
          <w:sz w:val="16"/>
          <w:szCs w:val="16"/>
        </w:rPr>
        <w:t xml:space="preserve"> 2</w:t>
      </w:r>
    </w:p>
    <w:p w:rsidR="00897E00" w:rsidRDefault="00591EC8" w:rsidP="00484A25">
      <w:r>
        <w:rPr>
          <w:noProof/>
        </w:rPr>
        <w:drawing>
          <wp:inline distT="0" distB="0" distL="0" distR="0" wp14:anchorId="4A1E9A57" wp14:editId="1313E0B0">
            <wp:extent cx="2193438" cy="1462202"/>
            <wp:effectExtent l="0" t="0" r="0" b="5080"/>
            <wp:docPr id="75" name="Grafik 75" descr="F:\Sommertour2018\Fotos_MS PictureManager\Pressefoto_SommertourLR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Sommertour2018\Fotos_MS PictureManager\Pressefoto_SommertourLR (3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0499" cy="1466909"/>
                    </a:xfrm>
                    <a:prstGeom prst="rect">
                      <a:avLst/>
                    </a:prstGeom>
                    <a:noFill/>
                    <a:ln>
                      <a:noFill/>
                    </a:ln>
                  </pic:spPr>
                </pic:pic>
              </a:graphicData>
            </a:graphic>
          </wp:inline>
        </w:drawing>
      </w:r>
    </w:p>
    <w:p w:rsidR="004E20A9" w:rsidRPr="004E20A9" w:rsidRDefault="004E20A9" w:rsidP="004E20A9"/>
    <w:p w:rsidR="00361FF3" w:rsidRDefault="00361FF3" w:rsidP="00361FF3">
      <w:r>
        <w:t xml:space="preserve">Gleich neben dem Café lebt </w:t>
      </w:r>
      <w:r w:rsidR="006E7B3E">
        <w:t xml:space="preserve">die </w:t>
      </w:r>
      <w:r w:rsidRPr="002965D1">
        <w:rPr>
          <w:b/>
        </w:rPr>
        <w:t>Alpaka-Herde</w:t>
      </w:r>
      <w:r w:rsidR="006E7B3E">
        <w:t xml:space="preserve"> der Familie Buchholz,</w:t>
      </w:r>
      <w:r>
        <w:t xml:space="preserve"> aus deren Wolle etwa hochwertige Bettdecken oder Kopfkissen gefertigt werden. Der Landrat begrüßte auch das jüngste Mitglied der Herde</w:t>
      </w:r>
      <w:r w:rsidRPr="006E7B3E">
        <w:t>: die erst drei Wochen alte Gerda. “Das</w:t>
      </w:r>
      <w:r>
        <w:t xml:space="preserve"> Café Buchholz </w:t>
      </w:r>
      <w:r w:rsidR="00A4392A">
        <w:t xml:space="preserve">ist </w:t>
      </w:r>
      <w:r>
        <w:t>mit der Alpaka-Wiese ein wunderbarer Ausflugsort für die ganze Familie. Und eine Alpakawanderung ist tatsächlich ein besonderes Highlight, das es andernorts nicht so oft gibt.“</w:t>
      </w:r>
    </w:p>
    <w:p w:rsidR="00897E00" w:rsidRDefault="00897E00" w:rsidP="00484A25"/>
    <w:p w:rsidR="00D2299F" w:rsidRDefault="00D2299F" w:rsidP="00484A25"/>
    <w:p w:rsidR="00C8144A" w:rsidRDefault="00C8144A" w:rsidP="00484A25">
      <w:r w:rsidRPr="00C8144A">
        <w:rPr>
          <w:color w:val="808080" w:themeColor="background1" w:themeShade="80"/>
          <w:sz w:val="16"/>
          <w:szCs w:val="16"/>
        </w:rPr>
        <w:t>Foto</w:t>
      </w:r>
      <w:r>
        <w:rPr>
          <w:color w:val="808080" w:themeColor="background1" w:themeShade="80"/>
          <w:sz w:val="16"/>
          <w:szCs w:val="16"/>
        </w:rPr>
        <w:t xml:space="preserve"> 3</w:t>
      </w:r>
    </w:p>
    <w:p w:rsidR="00897E00" w:rsidRDefault="00CA1395" w:rsidP="00484A25">
      <w:r>
        <w:rPr>
          <w:noProof/>
        </w:rPr>
        <w:drawing>
          <wp:inline distT="0" distB="0" distL="0" distR="0" wp14:anchorId="33C0EF38" wp14:editId="0BA61887">
            <wp:extent cx="2193438" cy="1462203"/>
            <wp:effectExtent l="0" t="0" r="0" b="5080"/>
            <wp:docPr id="76" name="Grafik 76" descr="F:\Sommertour2018\Fotos_MS PictureManager\Pressefoto_SommertourLR (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Sommertour2018\Fotos_MS PictureManager\Pressefoto_SommertourLR (3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3318" cy="1462123"/>
                    </a:xfrm>
                    <a:prstGeom prst="rect">
                      <a:avLst/>
                    </a:prstGeom>
                    <a:noFill/>
                    <a:ln>
                      <a:noFill/>
                    </a:ln>
                  </pic:spPr>
                </pic:pic>
              </a:graphicData>
            </a:graphic>
          </wp:inline>
        </w:drawing>
      </w:r>
      <w:r w:rsidR="006E7B3E">
        <w:t xml:space="preserve"> </w:t>
      </w:r>
    </w:p>
    <w:p w:rsidR="00057CBD" w:rsidRDefault="00057CBD" w:rsidP="00057CBD"/>
    <w:p w:rsidR="00361FF3" w:rsidRDefault="00361FF3" w:rsidP="00057CBD"/>
    <w:p w:rsidR="00D2299F" w:rsidRDefault="00D2299F" w:rsidP="00057CBD"/>
    <w:p w:rsidR="00D2299F" w:rsidRDefault="00D2299F" w:rsidP="00057CBD"/>
    <w:p w:rsidR="00361FF3" w:rsidRDefault="00361FF3" w:rsidP="00361FF3">
      <w:r>
        <w:t xml:space="preserve">Nächstes Etappenziel war das auf dem </w:t>
      </w:r>
      <w:r w:rsidRPr="0088151A">
        <w:t>Hof der Realschule Meinersen</w:t>
      </w:r>
      <w:r w:rsidR="00C7443C">
        <w:t xml:space="preserve"> im Juni</w:t>
      </w:r>
      <w:r w:rsidRPr="0088151A">
        <w:t xml:space="preserve"> neu eröffnete </w:t>
      </w:r>
      <w:r w:rsidRPr="0088151A">
        <w:rPr>
          <w:b/>
        </w:rPr>
        <w:t>Mehrgenerationenhaus Meinersen</w:t>
      </w:r>
      <w:r w:rsidRPr="0088151A">
        <w:t>, das sich als Begegnungsstätte für alle Generationen versteht und einen offenen Treffpunkt für Schülerinnen und Schüler, Senioren oder Flüchtling</w:t>
      </w:r>
      <w:r>
        <w:t>e</w:t>
      </w:r>
      <w:r w:rsidRPr="0088151A">
        <w:t xml:space="preserve"> </w:t>
      </w:r>
      <w:r>
        <w:t>b</w:t>
      </w:r>
      <w:r w:rsidRPr="0088151A">
        <w:t xml:space="preserve">ietet. Über generationsübergreifende </w:t>
      </w:r>
      <w:r>
        <w:t xml:space="preserve">Gespräche, Projekte und gemeinsame Aktivitäten soll soziales Miteinander gelebt werden. </w:t>
      </w:r>
    </w:p>
    <w:p w:rsidR="00CA1395" w:rsidRDefault="00CA1395" w:rsidP="00CA1395"/>
    <w:p w:rsidR="00D2299F" w:rsidRDefault="00D2299F" w:rsidP="00CA1395"/>
    <w:p w:rsidR="00C8144A" w:rsidRDefault="00C8144A" w:rsidP="00CA1395">
      <w:r w:rsidRPr="00C8144A">
        <w:rPr>
          <w:color w:val="808080" w:themeColor="background1" w:themeShade="80"/>
          <w:sz w:val="16"/>
          <w:szCs w:val="16"/>
        </w:rPr>
        <w:t>Foto</w:t>
      </w:r>
      <w:r>
        <w:rPr>
          <w:color w:val="808080" w:themeColor="background1" w:themeShade="80"/>
          <w:sz w:val="16"/>
          <w:szCs w:val="16"/>
        </w:rPr>
        <w:t xml:space="preserve"> 4</w:t>
      </w:r>
    </w:p>
    <w:p w:rsidR="00CA1395" w:rsidRDefault="00CA1395" w:rsidP="00CA1395">
      <w:pPr>
        <w:tabs>
          <w:tab w:val="left" w:pos="3402"/>
        </w:tabs>
      </w:pPr>
      <w:r>
        <w:rPr>
          <w:noProof/>
        </w:rPr>
        <w:drawing>
          <wp:inline distT="0" distB="0" distL="0" distR="0" wp14:anchorId="09223973" wp14:editId="0102ADC6">
            <wp:extent cx="2159779" cy="1439764"/>
            <wp:effectExtent l="0" t="0" r="0" b="8255"/>
            <wp:docPr id="81" name="Grafik 81" descr="F:\Sommertour2018\Fotos_MS PictureManager\Pressefoto_SommertourLR (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Sommertour2018\Fotos_MS PictureManager\Pressefoto_SommertourLR (4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2121" cy="1441325"/>
                    </a:xfrm>
                    <a:prstGeom prst="rect">
                      <a:avLst/>
                    </a:prstGeom>
                    <a:noFill/>
                    <a:ln>
                      <a:noFill/>
                    </a:ln>
                  </pic:spPr>
                </pic:pic>
              </a:graphicData>
            </a:graphic>
          </wp:inline>
        </w:drawing>
      </w:r>
    </w:p>
    <w:p w:rsidR="00D2299F" w:rsidRDefault="00D2299F" w:rsidP="00484A25"/>
    <w:p w:rsidR="00FB512B" w:rsidRDefault="00C7443C" w:rsidP="00484A25">
      <w:r>
        <w:t xml:space="preserve">Erst vor wenigen Tagen eröffnete </w:t>
      </w:r>
      <w:r w:rsidR="00A4392A">
        <w:t xml:space="preserve">auch </w:t>
      </w:r>
      <w:r>
        <w:t xml:space="preserve">das </w:t>
      </w:r>
      <w:r w:rsidRPr="002965D1">
        <w:rPr>
          <w:b/>
        </w:rPr>
        <w:t xml:space="preserve">Café </w:t>
      </w:r>
      <w:r w:rsidR="0086011A" w:rsidRPr="002965D1">
        <w:rPr>
          <w:b/>
        </w:rPr>
        <w:t>„</w:t>
      </w:r>
      <w:proofErr w:type="spellStart"/>
      <w:r w:rsidR="0086011A" w:rsidRPr="002965D1">
        <w:rPr>
          <w:b/>
        </w:rPr>
        <w:t>c</w:t>
      </w:r>
      <w:r w:rsidRPr="002965D1">
        <w:rPr>
          <w:b/>
        </w:rPr>
        <w:t>up</w:t>
      </w:r>
      <w:proofErr w:type="spellEnd"/>
      <w:r w:rsidR="0086011A" w:rsidRPr="002965D1">
        <w:rPr>
          <w:b/>
        </w:rPr>
        <w:t xml:space="preserve"> </w:t>
      </w:r>
      <w:proofErr w:type="spellStart"/>
      <w:r w:rsidR="0086011A" w:rsidRPr="002965D1">
        <w:rPr>
          <w:b/>
        </w:rPr>
        <w:t>of</w:t>
      </w:r>
      <w:proofErr w:type="spellEnd"/>
      <w:r w:rsidR="0086011A" w:rsidRPr="002965D1">
        <w:rPr>
          <w:b/>
        </w:rPr>
        <w:t>“</w:t>
      </w:r>
      <w:r>
        <w:t xml:space="preserve">, das im Rahmen eines Schülerprojektes in Zusammenarbeit mit dem Seniorenbeirat </w:t>
      </w:r>
      <w:r w:rsidR="008E7B2E">
        <w:t xml:space="preserve">auf Wunsch der Schülerinnen und Schüler am </w:t>
      </w:r>
      <w:proofErr w:type="spellStart"/>
      <w:r w:rsidR="008E7B2E">
        <w:t>Gajenberg</w:t>
      </w:r>
      <w:proofErr w:type="spellEnd"/>
      <w:r w:rsidR="008E7B2E">
        <w:t xml:space="preserve"> </w:t>
      </w:r>
      <w:r>
        <w:t xml:space="preserve">umgesetzt wurde. „Ich bin begeistert über das, was hier für </w:t>
      </w:r>
      <w:r w:rsidR="00FB512B">
        <w:t xml:space="preserve">Menschen unterschiedlicher Generationen </w:t>
      </w:r>
      <w:r>
        <w:t>entstanden ist und freue mich, dass das neue Mehrgenerationenhaus</w:t>
      </w:r>
      <w:r w:rsidR="00FB512B">
        <w:t xml:space="preserve"> mit dem sehr einladenden Café</w:t>
      </w:r>
      <w:r>
        <w:t xml:space="preserve"> </w:t>
      </w:r>
      <w:r w:rsidR="00FB512B">
        <w:t xml:space="preserve">zu einem Begegnungsort für alle Menschen unabhängig von Alter und Herkunft geworden ist.“ So bietet das Mehrgenerationenhaus Raum für gemeinsame Aktivitäten und ein vielseitiges Veranstaltungsprogramm. </w:t>
      </w:r>
    </w:p>
    <w:p w:rsidR="00C8144A" w:rsidRDefault="00C8144A" w:rsidP="00484A25"/>
    <w:p w:rsidR="00C8144A" w:rsidRDefault="00C8144A" w:rsidP="00484A25">
      <w:r w:rsidRPr="00C8144A">
        <w:rPr>
          <w:color w:val="808080" w:themeColor="background1" w:themeShade="80"/>
          <w:sz w:val="16"/>
          <w:szCs w:val="16"/>
        </w:rPr>
        <w:lastRenderedPageBreak/>
        <w:t>Foto</w:t>
      </w:r>
      <w:r>
        <w:rPr>
          <w:color w:val="808080" w:themeColor="background1" w:themeShade="80"/>
          <w:sz w:val="16"/>
          <w:szCs w:val="16"/>
        </w:rPr>
        <w:t xml:space="preserve"> 5</w:t>
      </w:r>
    </w:p>
    <w:p w:rsidR="00361FF3" w:rsidRDefault="00361FF3" w:rsidP="00484A25">
      <w:r>
        <w:rPr>
          <w:noProof/>
        </w:rPr>
        <w:drawing>
          <wp:inline distT="0" distB="0" distL="0" distR="0" wp14:anchorId="35BBC184" wp14:editId="7EFBC203">
            <wp:extent cx="2159779" cy="1439764"/>
            <wp:effectExtent l="0" t="0" r="0" b="8255"/>
            <wp:docPr id="3" name="Grafik 3" descr="F:\Sommertour2018\Fotos_MS PictureManager\Pressefoto_SommertourLR (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Sommertour2018\Fotos_MS PictureManager\Pressefoto_SommertourLR (4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9268" cy="1439424"/>
                    </a:xfrm>
                    <a:prstGeom prst="rect">
                      <a:avLst/>
                    </a:prstGeom>
                    <a:noFill/>
                    <a:ln>
                      <a:noFill/>
                    </a:ln>
                  </pic:spPr>
                </pic:pic>
              </a:graphicData>
            </a:graphic>
          </wp:inline>
        </w:drawing>
      </w:r>
    </w:p>
    <w:p w:rsidR="0086011A" w:rsidRDefault="0086011A" w:rsidP="00361FF3">
      <w:pPr>
        <w:rPr>
          <w:highlight w:val="yellow"/>
        </w:rPr>
      </w:pPr>
    </w:p>
    <w:p w:rsidR="00361FF3" w:rsidRDefault="00483C6F" w:rsidP="00361FF3">
      <w:r>
        <w:t>Nach der Besichtigung des Mehrgenerationenhauses blieb Zeit für ein Gespräch auf d</w:t>
      </w:r>
      <w:r w:rsidR="00FB512B" w:rsidRPr="0086011A">
        <w:t>er Außenter</w:t>
      </w:r>
      <w:r w:rsidR="00A4392A">
        <w:t>r</w:t>
      </w:r>
      <w:r w:rsidR="00FB512B" w:rsidRPr="0086011A">
        <w:t xml:space="preserve">asse des </w:t>
      </w:r>
      <w:r w:rsidR="0086011A" w:rsidRPr="0086011A">
        <w:t>Cafés „</w:t>
      </w:r>
      <w:proofErr w:type="spellStart"/>
      <w:r w:rsidR="0086011A" w:rsidRPr="0086011A">
        <w:t>cup</w:t>
      </w:r>
      <w:proofErr w:type="spellEnd"/>
      <w:r w:rsidR="0086011A" w:rsidRPr="0086011A">
        <w:t xml:space="preserve"> </w:t>
      </w:r>
      <w:proofErr w:type="spellStart"/>
      <w:r w:rsidR="0086011A" w:rsidRPr="0086011A">
        <w:t>of</w:t>
      </w:r>
      <w:proofErr w:type="spellEnd"/>
      <w:r w:rsidR="0086011A" w:rsidRPr="0086011A">
        <w:t>“</w:t>
      </w:r>
      <w:r>
        <w:t xml:space="preserve">, </w:t>
      </w:r>
      <w:r w:rsidR="0086011A" w:rsidRPr="0086011A">
        <w:t>v.l.n.r</w:t>
      </w:r>
      <w:r w:rsidR="0086011A" w:rsidRPr="006E7B3E">
        <w:t xml:space="preserve">.: </w:t>
      </w:r>
      <w:r w:rsidR="008E7B2E" w:rsidRPr="006E7B3E">
        <w:t xml:space="preserve">Samtgemeindebürgermeister Eckhard </w:t>
      </w:r>
      <w:proofErr w:type="spellStart"/>
      <w:r w:rsidR="008E7B2E" w:rsidRPr="006E7B3E">
        <w:t>Montzka</w:t>
      </w:r>
      <w:proofErr w:type="spellEnd"/>
      <w:r w:rsidR="008E7B2E" w:rsidRPr="006E7B3E">
        <w:t>,</w:t>
      </w:r>
      <w:r w:rsidR="008E7B2E">
        <w:t xml:space="preserve"> </w:t>
      </w:r>
      <w:r w:rsidR="00361FF3">
        <w:t xml:space="preserve">Horst </w:t>
      </w:r>
      <w:proofErr w:type="spellStart"/>
      <w:r w:rsidR="00361FF3">
        <w:t>Schiesgeries</w:t>
      </w:r>
      <w:proofErr w:type="spellEnd"/>
      <w:r w:rsidR="00361FF3">
        <w:t xml:space="preserve"> stellvertretender Samtgemeindebürgermeister Meinersen, Landrat Dr</w:t>
      </w:r>
      <w:r w:rsidR="0086011A">
        <w:t>. Andreas Ebel</w:t>
      </w:r>
      <w:r w:rsidR="00A4392A">
        <w:t xml:space="preserve"> und</w:t>
      </w:r>
      <w:r w:rsidR="0086011A">
        <w:t xml:space="preserve"> Thomas </w:t>
      </w:r>
      <w:proofErr w:type="spellStart"/>
      <w:r w:rsidR="0086011A">
        <w:t>Spanuth</w:t>
      </w:r>
      <w:proofErr w:type="spellEnd"/>
      <w:r w:rsidR="00A260A1">
        <w:t>,</w:t>
      </w:r>
      <w:r w:rsidR="0086011A">
        <w:t xml:space="preserve"> </w:t>
      </w:r>
      <w:r w:rsidR="00361FF3">
        <w:t>Bürgermeister Meinersen</w:t>
      </w:r>
      <w:r w:rsidR="00DA6988">
        <w:t>.</w:t>
      </w:r>
    </w:p>
    <w:p w:rsidR="00361FF3" w:rsidRDefault="00361FF3" w:rsidP="00484A25"/>
    <w:p w:rsidR="008E7B2E" w:rsidRDefault="008E7B2E" w:rsidP="008E7B2E"/>
    <w:p w:rsidR="00D2299F" w:rsidRDefault="00D2299F" w:rsidP="008E7B2E"/>
    <w:p w:rsidR="008E7B2E" w:rsidRDefault="008E7B2E" w:rsidP="008E7B2E"/>
    <w:p w:rsidR="00483C6F" w:rsidRPr="006E7B3E" w:rsidRDefault="008E7B2E" w:rsidP="00534AAA">
      <w:r>
        <w:t xml:space="preserve">Anschließend ging es zum </w:t>
      </w:r>
      <w:r w:rsidRPr="00A852E8">
        <w:rPr>
          <w:b/>
        </w:rPr>
        <w:t>Landwirtschaftlichen Hof</w:t>
      </w:r>
      <w:r>
        <w:t xml:space="preserve"> von </w:t>
      </w:r>
      <w:r w:rsidRPr="006E7B3E">
        <w:t>Heinrich Beutner in Meinersen. Dort</w:t>
      </w:r>
      <w:r w:rsidR="00483C6F" w:rsidRPr="006E7B3E">
        <w:t xml:space="preserve"> erhielt Dr. Andreas Ebel einen Einblick in das vielfältige Aufgabenspektrum </w:t>
      </w:r>
      <w:r w:rsidR="00503A9E" w:rsidRPr="006E7B3E">
        <w:t xml:space="preserve">und die </w:t>
      </w:r>
      <w:r w:rsidR="00503A9E" w:rsidRPr="004F7EBA">
        <w:t xml:space="preserve">heutigen Herausforderungen </w:t>
      </w:r>
      <w:r w:rsidR="00483C6F" w:rsidRPr="004F7EBA">
        <w:t>eines landwirtschaftlichen Betriebs.</w:t>
      </w:r>
      <w:r w:rsidR="004C4E2E" w:rsidRPr="004F7EBA">
        <w:t xml:space="preserve"> Mit mehreren Produktionsfeldern</w:t>
      </w:r>
      <w:r w:rsidR="00534AAA" w:rsidRPr="004F7EBA">
        <w:t xml:space="preserve"> – Gemüse- und Getreideanbau, Biogas und Eierproduktion – </w:t>
      </w:r>
      <w:r w:rsidR="004C4E2E" w:rsidRPr="004F7EBA">
        <w:t>ist der landwirtschaftliche Hof von Heinrich Beutner breit aufgestellt.</w:t>
      </w:r>
      <w:r w:rsidR="004C4E2E">
        <w:t xml:space="preserve"> </w:t>
      </w:r>
    </w:p>
    <w:p w:rsidR="00897E00" w:rsidRDefault="00897E00" w:rsidP="00484A25">
      <w:pPr>
        <w:rPr>
          <w:noProof/>
        </w:rPr>
      </w:pPr>
    </w:p>
    <w:p w:rsidR="00C8144A" w:rsidRDefault="00C8144A" w:rsidP="00484A25">
      <w:pPr>
        <w:rPr>
          <w:color w:val="808080" w:themeColor="background1" w:themeShade="80"/>
          <w:sz w:val="16"/>
          <w:szCs w:val="16"/>
        </w:rPr>
      </w:pPr>
      <w:r w:rsidRPr="00C8144A">
        <w:rPr>
          <w:color w:val="808080" w:themeColor="background1" w:themeShade="80"/>
          <w:sz w:val="16"/>
          <w:szCs w:val="16"/>
        </w:rPr>
        <w:t>Foto</w:t>
      </w:r>
      <w:r>
        <w:rPr>
          <w:color w:val="808080" w:themeColor="background1" w:themeShade="80"/>
          <w:sz w:val="16"/>
          <w:szCs w:val="16"/>
        </w:rPr>
        <w:t xml:space="preserve"> 6</w:t>
      </w:r>
    </w:p>
    <w:p w:rsidR="00A35C0D" w:rsidRDefault="00A35C0D" w:rsidP="00484A25">
      <w:r>
        <w:rPr>
          <w:noProof/>
        </w:rPr>
        <w:drawing>
          <wp:inline distT="0" distB="0" distL="0" distR="0" wp14:anchorId="43DFE20D" wp14:editId="7EEFE9B5">
            <wp:extent cx="2159779" cy="1439764"/>
            <wp:effectExtent l="0" t="0" r="0" b="8255"/>
            <wp:docPr id="84" name="Grafik 84" descr="F:\Sommertour2018\Fotos_MS PictureManager\Pressefoto_SommertourLR (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Sommertour2018\Fotos_MS PictureManager\Pressefoto_SommertourLR (4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2374" cy="1441494"/>
                    </a:xfrm>
                    <a:prstGeom prst="rect">
                      <a:avLst/>
                    </a:prstGeom>
                    <a:noFill/>
                    <a:ln>
                      <a:noFill/>
                    </a:ln>
                  </pic:spPr>
                </pic:pic>
              </a:graphicData>
            </a:graphic>
          </wp:inline>
        </w:drawing>
      </w:r>
    </w:p>
    <w:p w:rsidR="00EE611B" w:rsidRDefault="00E851FC" w:rsidP="00484A25">
      <w:r>
        <w:t>Landrat Dr. Andreas Ebel (2. v.li.) neben Heinrich Beutner (2. v.re.)</w:t>
      </w:r>
      <w:r w:rsidR="00503A9E">
        <w:t>.</w:t>
      </w:r>
    </w:p>
    <w:p w:rsidR="00E851FC" w:rsidRDefault="00E851FC" w:rsidP="00484A25"/>
    <w:p w:rsidR="00D2299F" w:rsidRDefault="00D2299F" w:rsidP="00484A25"/>
    <w:p w:rsidR="003F5E43" w:rsidRDefault="003F5E43" w:rsidP="00484A25"/>
    <w:p w:rsidR="004E20A9" w:rsidRPr="004E20A9" w:rsidRDefault="004E20A9" w:rsidP="004E20A9"/>
    <w:p w:rsidR="004E20A9" w:rsidRPr="004E20A9" w:rsidRDefault="00C8144A" w:rsidP="004E20A9">
      <w:r w:rsidRPr="00C8144A">
        <w:rPr>
          <w:color w:val="808080" w:themeColor="background1" w:themeShade="80"/>
          <w:sz w:val="16"/>
          <w:szCs w:val="16"/>
        </w:rPr>
        <w:t>Foto</w:t>
      </w:r>
      <w:r>
        <w:rPr>
          <w:color w:val="808080" w:themeColor="background1" w:themeShade="80"/>
          <w:sz w:val="16"/>
          <w:szCs w:val="16"/>
        </w:rPr>
        <w:t xml:space="preserve"> 7</w:t>
      </w:r>
    </w:p>
    <w:p w:rsidR="00A35C0D" w:rsidRDefault="00A35C0D" w:rsidP="00A35C0D">
      <w:r>
        <w:rPr>
          <w:noProof/>
        </w:rPr>
        <w:drawing>
          <wp:inline distT="0" distB="0" distL="0" distR="0" wp14:anchorId="22415318" wp14:editId="3F1D784A">
            <wp:extent cx="2159779" cy="1439765"/>
            <wp:effectExtent l="0" t="0" r="0" b="8255"/>
            <wp:docPr id="87" name="Grafik 87" descr="F:\Sommertour2018\Fotos_MS PictureManager\Pressefoto_SommertourLR (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Sommertour2018\Fotos_MS PictureManager\Pressefoto_SommertourLR (4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9550" cy="1439612"/>
                    </a:xfrm>
                    <a:prstGeom prst="rect">
                      <a:avLst/>
                    </a:prstGeom>
                    <a:noFill/>
                    <a:ln>
                      <a:noFill/>
                    </a:ln>
                  </pic:spPr>
                </pic:pic>
              </a:graphicData>
            </a:graphic>
          </wp:inline>
        </w:drawing>
      </w:r>
    </w:p>
    <w:p w:rsidR="00A35C0D" w:rsidRDefault="00A35C0D" w:rsidP="00A35C0D"/>
    <w:p w:rsidR="00BA1973" w:rsidRDefault="00C42B6B" w:rsidP="00503A9E">
      <w:r>
        <w:t xml:space="preserve">Von </w:t>
      </w:r>
      <w:r w:rsidR="00503A9E">
        <w:t xml:space="preserve">Meinersen aus fuhr der Landrat mit dem Fahrrad </w:t>
      </w:r>
      <w:r w:rsidRPr="00784C0C">
        <w:t xml:space="preserve">weiter </w:t>
      </w:r>
      <w:r w:rsidRPr="00E914D8">
        <w:t xml:space="preserve">zum </w:t>
      </w:r>
      <w:proofErr w:type="spellStart"/>
      <w:r w:rsidRPr="00E914D8">
        <w:rPr>
          <w:b/>
        </w:rPr>
        <w:t>Fritzcafé</w:t>
      </w:r>
      <w:proofErr w:type="spellEnd"/>
      <w:r w:rsidRPr="00E914D8">
        <w:rPr>
          <w:b/>
        </w:rPr>
        <w:t xml:space="preserve"> </w:t>
      </w:r>
      <w:r w:rsidRPr="00186DE9">
        <w:t xml:space="preserve">nach </w:t>
      </w:r>
      <w:proofErr w:type="spellStart"/>
      <w:r w:rsidRPr="00186DE9">
        <w:t>Dalldorf</w:t>
      </w:r>
      <w:proofErr w:type="spellEnd"/>
      <w:r>
        <w:t>.</w:t>
      </w:r>
      <w:r w:rsidRPr="007803E0">
        <w:t xml:space="preserve"> </w:t>
      </w:r>
      <w:r>
        <w:t xml:space="preserve">Mit seiner </w:t>
      </w:r>
      <w:r w:rsidR="00F07FF3">
        <w:t xml:space="preserve">familiären Atmosphäre </w:t>
      </w:r>
      <w:r>
        <w:t>zieht das in einem Teilbereich einer ehemaligen Hofanlage untergebrachte Café zahlreiche Gäste an und lädt außerdem zu Ausstellungen, Live-Musik oder Lesungen ein.</w:t>
      </w:r>
      <w:r w:rsidR="00886EDD">
        <w:t xml:space="preserve"> </w:t>
      </w:r>
      <w:r w:rsidR="00503A9E">
        <w:t xml:space="preserve">Im Gespräch mit dem Inhaber Fritz Simon erfuhr Dr. Andreas Ebel vieles über </w:t>
      </w:r>
      <w:r w:rsidR="00D76D65">
        <w:t>die besondere gastronomische Philosophie des Cafés</w:t>
      </w:r>
      <w:r w:rsidR="00BA1973">
        <w:t xml:space="preserve">. </w:t>
      </w:r>
      <w:r w:rsidR="00503A9E">
        <w:t xml:space="preserve">So ist </w:t>
      </w:r>
      <w:r w:rsidR="00D76D65">
        <w:t xml:space="preserve">das </w:t>
      </w:r>
      <w:proofErr w:type="spellStart"/>
      <w:r w:rsidR="00D76D65">
        <w:t>F</w:t>
      </w:r>
      <w:r w:rsidR="00A260A1">
        <w:t>r</w:t>
      </w:r>
      <w:r w:rsidR="00D76D65">
        <w:t>itzcafé</w:t>
      </w:r>
      <w:proofErr w:type="spellEnd"/>
      <w:r w:rsidR="00D76D65">
        <w:t xml:space="preserve"> </w:t>
      </w:r>
      <w:r w:rsidR="00BA1973">
        <w:t xml:space="preserve">etwa </w:t>
      </w:r>
      <w:r w:rsidR="00503A9E">
        <w:t xml:space="preserve">Ausgangspunkt für </w:t>
      </w:r>
      <w:r w:rsidR="00503A9E" w:rsidRPr="006E7B3E">
        <w:t xml:space="preserve">Wanderungen entlang der nah gelegenen </w:t>
      </w:r>
      <w:proofErr w:type="spellStart"/>
      <w:r w:rsidR="00503A9E" w:rsidRPr="006E7B3E">
        <w:t>Okerauen</w:t>
      </w:r>
      <w:proofErr w:type="spellEnd"/>
      <w:r w:rsidR="00B228E1" w:rsidRPr="006E7B3E">
        <w:t xml:space="preserve"> und bietet</w:t>
      </w:r>
      <w:r w:rsidR="00B228E1">
        <w:t xml:space="preserve"> Möglichkeit zur Entschleunigung. </w:t>
      </w:r>
      <w:r w:rsidR="00BA1973">
        <w:t xml:space="preserve">„Ich finde es toll, wie individuell sich das Café auf seine Gäste und insbesondere auch auf Kinder einstellt. Ich habe es als einen Ort wahrgenommen, </w:t>
      </w:r>
      <w:r w:rsidR="00BA1973">
        <w:lastRenderedPageBreak/>
        <w:t xml:space="preserve">an dem man sich viele Gedanken darüber macht, wie Besucherinnen und Besucher ihre Auszeit erleben möchten.“ </w:t>
      </w:r>
      <w:r w:rsidR="00B228E1">
        <w:t>Das g</w:t>
      </w:r>
      <w:r w:rsidR="00F07FF3">
        <w:t xml:space="preserve">astronomische </w:t>
      </w:r>
      <w:r w:rsidR="00B228E1">
        <w:t>Angebot des Cafés z</w:t>
      </w:r>
      <w:r w:rsidR="00F07FF3">
        <w:t>e</w:t>
      </w:r>
      <w:r w:rsidR="00B228E1">
        <w:t xml:space="preserve">ichnet sich </w:t>
      </w:r>
      <w:r w:rsidR="00F07FF3">
        <w:t xml:space="preserve">vor allem </w:t>
      </w:r>
      <w:r w:rsidR="00B228E1">
        <w:t>dadurch aus, dass es</w:t>
      </w:r>
      <w:r w:rsidR="00F07FF3">
        <w:t xml:space="preserve"> ganz bewusst </w:t>
      </w:r>
      <w:r w:rsidR="00BA1973">
        <w:t>auf Lebensmittelunverträ</w:t>
      </w:r>
      <w:r w:rsidR="00F07FF3">
        <w:t>g</w:t>
      </w:r>
      <w:r w:rsidR="00BA1973">
        <w:t xml:space="preserve">lichkeiten </w:t>
      </w:r>
      <w:r w:rsidR="00F07FF3">
        <w:t xml:space="preserve">eingeht und Alternativen anbietet. </w:t>
      </w:r>
    </w:p>
    <w:p w:rsidR="00D76D65" w:rsidRDefault="00D76D65" w:rsidP="00503A9E"/>
    <w:p w:rsidR="00D06607" w:rsidRDefault="00D06607" w:rsidP="00503A9E"/>
    <w:p w:rsidR="00D06607" w:rsidRDefault="00D06607" w:rsidP="00503A9E"/>
    <w:p w:rsidR="00D06607" w:rsidRDefault="00D06607" w:rsidP="00503A9E"/>
    <w:p w:rsidR="00C8144A" w:rsidRDefault="00C8144A" w:rsidP="00503A9E">
      <w:r w:rsidRPr="00C8144A">
        <w:rPr>
          <w:color w:val="808080" w:themeColor="background1" w:themeShade="80"/>
          <w:sz w:val="16"/>
          <w:szCs w:val="16"/>
        </w:rPr>
        <w:t>Foto</w:t>
      </w:r>
      <w:r>
        <w:rPr>
          <w:color w:val="808080" w:themeColor="background1" w:themeShade="80"/>
          <w:sz w:val="16"/>
          <w:szCs w:val="16"/>
        </w:rPr>
        <w:t xml:space="preserve"> 8</w:t>
      </w:r>
    </w:p>
    <w:p w:rsidR="00A35C0D" w:rsidRDefault="00A35C0D" w:rsidP="00A35C0D">
      <w:r>
        <w:rPr>
          <w:noProof/>
        </w:rPr>
        <w:drawing>
          <wp:inline distT="0" distB="0" distL="0" distR="0" wp14:anchorId="689C8E0A" wp14:editId="590209B2">
            <wp:extent cx="2159779" cy="1439764"/>
            <wp:effectExtent l="0" t="0" r="0" b="8255"/>
            <wp:docPr id="80" name="Grafik 80" descr="F:\Sommertour2018\Fotos_MS PictureManager\Pressefoto_SommertourLR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Sommertour2018\Fotos_MS PictureManager\Pressefoto_SommertourLR (4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9389" cy="1439504"/>
                    </a:xfrm>
                    <a:prstGeom prst="rect">
                      <a:avLst/>
                    </a:prstGeom>
                    <a:noFill/>
                    <a:ln>
                      <a:noFill/>
                    </a:ln>
                  </pic:spPr>
                </pic:pic>
              </a:graphicData>
            </a:graphic>
          </wp:inline>
        </w:drawing>
      </w:r>
    </w:p>
    <w:p w:rsidR="00A35C0D" w:rsidRDefault="00A35C0D" w:rsidP="00A35C0D"/>
    <w:p w:rsidR="00F07FF3" w:rsidRDefault="00F07FF3" w:rsidP="00A35C0D">
      <w:r>
        <w:t xml:space="preserve">Auf dem Weg zur nächsten Station. </w:t>
      </w:r>
    </w:p>
    <w:p w:rsidR="004E20A9" w:rsidRDefault="004E20A9" w:rsidP="00484A25"/>
    <w:p w:rsidR="00D06607" w:rsidRDefault="00D06607" w:rsidP="00484A25"/>
    <w:p w:rsidR="00D06607" w:rsidRDefault="00D06607" w:rsidP="00484A25"/>
    <w:p w:rsidR="007334B5" w:rsidRDefault="007334B5" w:rsidP="007334B5"/>
    <w:p w:rsidR="00D34DEA" w:rsidRDefault="007334B5" w:rsidP="007334B5">
      <w:r>
        <w:t xml:space="preserve">Das nächste Ziel des Landrats war das </w:t>
      </w:r>
      <w:r w:rsidRPr="00E914D8">
        <w:rPr>
          <w:b/>
        </w:rPr>
        <w:t>NABU-Artenschutzzentrum</w:t>
      </w:r>
      <w:r>
        <w:t xml:space="preserve"> in </w:t>
      </w:r>
      <w:proofErr w:type="spellStart"/>
      <w:r>
        <w:t>Leiferde</w:t>
      </w:r>
      <w:proofErr w:type="spellEnd"/>
      <w:r>
        <w:t>,</w:t>
      </w:r>
      <w:r w:rsidRPr="00E914D8">
        <w:t xml:space="preserve"> das</w:t>
      </w:r>
      <w:r w:rsidRPr="00784C0C">
        <w:t xml:space="preserve"> sich </w:t>
      </w:r>
      <w:r>
        <w:t xml:space="preserve">als größte niedersächsische Auffangstation </w:t>
      </w:r>
      <w:r w:rsidRPr="00784C0C">
        <w:t>um verwaiste oder verletzte Wildtiere sowie behördlich eingezogene exotische Wildtiere aus zahlreichen L</w:t>
      </w:r>
      <w:r w:rsidRPr="00784C0C">
        <w:rPr>
          <w:rFonts w:cs="Arial"/>
          <w:color w:val="000000"/>
        </w:rPr>
        <w:t>andkreisen, kreisfreien Städten und verschiedenen Bundesländern</w:t>
      </w:r>
      <w:r w:rsidRPr="00784C0C">
        <w:rPr>
          <w:color w:val="000000"/>
        </w:rPr>
        <w:t xml:space="preserve"> </w:t>
      </w:r>
      <w:r w:rsidRPr="00784C0C">
        <w:t>kümmert</w:t>
      </w:r>
      <w:r>
        <w:t xml:space="preserve">. Die Geschäftsführerin und Diplom-Biologin Bärbel </w:t>
      </w:r>
      <w:proofErr w:type="spellStart"/>
      <w:r>
        <w:t>Rogoschik</w:t>
      </w:r>
      <w:proofErr w:type="spellEnd"/>
      <w:r>
        <w:t xml:space="preserve"> führte den Landrat gemeinsam mit dem Weißstorchbetreuer Hans Jürgen Behrmann durch die </w:t>
      </w:r>
      <w:r w:rsidR="00A52A12">
        <w:t>Tierg</w:t>
      </w:r>
      <w:r>
        <w:t>ehege und gab E</w:t>
      </w:r>
      <w:r w:rsidRPr="00716676">
        <w:t xml:space="preserve">inblicke in </w:t>
      </w:r>
      <w:r>
        <w:t xml:space="preserve">die </w:t>
      </w:r>
      <w:r w:rsidRPr="00784C0C">
        <w:t xml:space="preserve">Tierpflege </w:t>
      </w:r>
      <w:r>
        <w:t>und</w:t>
      </w:r>
      <w:r w:rsidRPr="00784C0C">
        <w:t xml:space="preserve"> die </w:t>
      </w:r>
      <w:r w:rsidRPr="00784C0C">
        <w:rPr>
          <w:color w:val="000000"/>
        </w:rPr>
        <w:t>umweltpädagogische Arbeit</w:t>
      </w:r>
      <w:r w:rsidRPr="00784C0C">
        <w:t xml:space="preserve"> des NABU-Artenschutzzentrums. </w:t>
      </w:r>
    </w:p>
    <w:p w:rsidR="00D34DEA" w:rsidRDefault="00D34DEA" w:rsidP="007334B5"/>
    <w:p w:rsidR="000F7C89" w:rsidRDefault="00CF0CEF" w:rsidP="007334B5">
      <w:r>
        <w:t>„</w:t>
      </w:r>
      <w:r w:rsidR="00324E99">
        <w:t>Der Besuch des</w:t>
      </w:r>
      <w:r w:rsidR="00D76D65">
        <w:t xml:space="preserve"> </w:t>
      </w:r>
      <w:r w:rsidR="000F7C89">
        <w:t xml:space="preserve">NABU-Artenschutzzentrums war für mich ein ganz besonderes Ereignis. Es leistet eine wertvolle Arbeit für Tier und Natur und </w:t>
      </w:r>
      <w:r>
        <w:t xml:space="preserve">pflegt </w:t>
      </w:r>
      <w:r w:rsidR="00D76D65">
        <w:t xml:space="preserve">sehr </w:t>
      </w:r>
      <w:r w:rsidR="000F7C89">
        <w:t xml:space="preserve">viele ausgesetzte und verletzte Tiere. </w:t>
      </w:r>
      <w:r w:rsidR="00324E99">
        <w:t>Umso be</w:t>
      </w:r>
      <w:r w:rsidR="000F7C89">
        <w:t xml:space="preserve">achtlicher ist es, dass die Mitarbeiterinnen und Mitarbeiter </w:t>
      </w:r>
      <w:r>
        <w:t xml:space="preserve">das Schicksal jedes einzelnen Tieres im Blick haben und sich </w:t>
      </w:r>
      <w:r w:rsidR="00324E99">
        <w:t xml:space="preserve">so fürsorglich </w:t>
      </w:r>
      <w:r>
        <w:t xml:space="preserve">kümmern. </w:t>
      </w:r>
      <w:r w:rsidR="00324E99">
        <w:t>Auch ist es ein Ort, an dem man lernen kann, wie wichtig es ist, richtig mit Tieren umzugehen und vor allem Veran</w:t>
      </w:r>
      <w:r w:rsidR="00D76D65">
        <w:t xml:space="preserve">twortung für sie zu übernehmen.“ Das nächste Ausflugsziel mit seiner Familie, da ist sich der </w:t>
      </w:r>
      <w:r w:rsidR="00A61D96">
        <w:t>Landrat sicher, wird das NABU-Ar</w:t>
      </w:r>
      <w:r w:rsidR="00D76D65">
        <w:t>t</w:t>
      </w:r>
      <w:r w:rsidR="00A61D96">
        <w:t>e</w:t>
      </w:r>
      <w:r w:rsidR="00D76D65">
        <w:t xml:space="preserve">nschutzzentrum </w:t>
      </w:r>
      <w:r w:rsidR="00A61D96">
        <w:t xml:space="preserve">in </w:t>
      </w:r>
      <w:proofErr w:type="spellStart"/>
      <w:r w:rsidR="00A61D96">
        <w:t>Lei</w:t>
      </w:r>
      <w:r w:rsidR="00D76D65">
        <w:t>ferde</w:t>
      </w:r>
      <w:proofErr w:type="spellEnd"/>
      <w:r w:rsidR="00D76D65">
        <w:t xml:space="preserve"> sein. </w:t>
      </w:r>
    </w:p>
    <w:p w:rsidR="006832D4" w:rsidRDefault="006832D4" w:rsidP="00F07FF3"/>
    <w:p w:rsidR="00C8144A" w:rsidRDefault="00C8144A" w:rsidP="00F07FF3">
      <w:r w:rsidRPr="00C8144A">
        <w:rPr>
          <w:color w:val="808080" w:themeColor="background1" w:themeShade="80"/>
          <w:sz w:val="16"/>
          <w:szCs w:val="16"/>
        </w:rPr>
        <w:t>Foto</w:t>
      </w:r>
      <w:r>
        <w:rPr>
          <w:color w:val="808080" w:themeColor="background1" w:themeShade="80"/>
          <w:sz w:val="16"/>
          <w:szCs w:val="16"/>
        </w:rPr>
        <w:t xml:space="preserve"> 9</w:t>
      </w:r>
    </w:p>
    <w:p w:rsidR="006832D4" w:rsidRDefault="006832D4" w:rsidP="006832D4">
      <w:pPr>
        <w:tabs>
          <w:tab w:val="left" w:pos="3402"/>
        </w:tabs>
      </w:pPr>
      <w:r>
        <w:rPr>
          <w:noProof/>
        </w:rPr>
        <w:drawing>
          <wp:inline distT="0" distB="0" distL="0" distR="0">
            <wp:extent cx="2159708" cy="1438400"/>
            <wp:effectExtent l="0" t="0" r="0" b="9525"/>
            <wp:docPr id="4" name="Grafik 4" descr="\\Freigaben\Daten\VL\Landratsbüro\111-01-01 Landratsbüro\7 Presse\2 Presseinformationen\1_2018_Presse\00_Landrat\03_Pressetermine\LR_Sommertour\6941 Auswilderung Rotmilan_klein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igaben\Daten\VL\Landratsbüro\111-01-01 Landratsbüro\7 Presse\2 Presseinformationen\1_2018_Presse\00_Landrat\03_Pressetermine\LR_Sommertour\6941 Auswilderung Rotmilan_kleinjpg.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3293" cy="1440788"/>
                    </a:xfrm>
                    <a:prstGeom prst="rect">
                      <a:avLst/>
                    </a:prstGeom>
                    <a:noFill/>
                    <a:ln>
                      <a:noFill/>
                    </a:ln>
                  </pic:spPr>
                </pic:pic>
              </a:graphicData>
            </a:graphic>
          </wp:inline>
        </w:drawing>
      </w:r>
    </w:p>
    <w:p w:rsidR="00D76D65" w:rsidRDefault="00D76D65" w:rsidP="00D76D65"/>
    <w:p w:rsidR="000F7C89" w:rsidRDefault="00D76D65" w:rsidP="000F7C89">
      <w:r>
        <w:t xml:space="preserve">Das NABU-Artenschutzzentrum pflegte einen flugunfähigen </w:t>
      </w:r>
      <w:proofErr w:type="spellStart"/>
      <w:r>
        <w:t>Rotmilan</w:t>
      </w:r>
      <w:proofErr w:type="spellEnd"/>
      <w:r>
        <w:t xml:space="preserve">. Nachdem er wieder zu Kräften gekommen war, durfte der Landrat ihn auswildern. </w:t>
      </w:r>
      <w:r w:rsidR="000F7C89">
        <w:t xml:space="preserve">Foto NABU Artenschutzzentrum, Joachim Neumann. </w:t>
      </w:r>
    </w:p>
    <w:p w:rsidR="000F7C89" w:rsidRPr="000F7C89" w:rsidRDefault="000F7C89" w:rsidP="00F07FF3"/>
    <w:p w:rsidR="000F7C89" w:rsidRDefault="000F7C89" w:rsidP="000F7C89"/>
    <w:p w:rsidR="007334B5" w:rsidRDefault="007334B5" w:rsidP="007334B5"/>
    <w:p w:rsidR="00C8144A" w:rsidRDefault="00C8144A" w:rsidP="007334B5"/>
    <w:p w:rsidR="00C8144A" w:rsidRDefault="00C8144A" w:rsidP="007334B5"/>
    <w:p w:rsidR="00C8144A" w:rsidRDefault="00C8144A" w:rsidP="007334B5">
      <w:r w:rsidRPr="00C8144A">
        <w:rPr>
          <w:color w:val="808080" w:themeColor="background1" w:themeShade="80"/>
          <w:sz w:val="16"/>
          <w:szCs w:val="16"/>
        </w:rPr>
        <w:lastRenderedPageBreak/>
        <w:t>Foto</w:t>
      </w:r>
      <w:r>
        <w:rPr>
          <w:color w:val="808080" w:themeColor="background1" w:themeShade="80"/>
          <w:sz w:val="16"/>
          <w:szCs w:val="16"/>
        </w:rPr>
        <w:t xml:space="preserve"> 10</w:t>
      </w:r>
    </w:p>
    <w:p w:rsidR="007334B5" w:rsidRDefault="007334B5" w:rsidP="007334B5">
      <w:r>
        <w:rPr>
          <w:noProof/>
        </w:rPr>
        <w:drawing>
          <wp:inline distT="0" distB="0" distL="0" distR="0" wp14:anchorId="49A6BE05" wp14:editId="1CD49D8F">
            <wp:extent cx="2159779" cy="1439765"/>
            <wp:effectExtent l="0" t="0" r="0" b="8255"/>
            <wp:docPr id="88" name="Grafik 88" descr="F:\Sommertour2018\Fotos_MS PictureManager\Pressefoto_SommertourLR (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Sommertour2018\Fotos_MS PictureManager\Pressefoto_SommertourLR (5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1990" cy="1441239"/>
                    </a:xfrm>
                    <a:prstGeom prst="rect">
                      <a:avLst/>
                    </a:prstGeom>
                    <a:noFill/>
                    <a:ln>
                      <a:noFill/>
                    </a:ln>
                  </pic:spPr>
                </pic:pic>
              </a:graphicData>
            </a:graphic>
          </wp:inline>
        </w:drawing>
      </w:r>
    </w:p>
    <w:p w:rsidR="00B77140" w:rsidRDefault="00B77140" w:rsidP="007334B5"/>
    <w:p w:rsidR="007334B5" w:rsidRDefault="00B77140" w:rsidP="007334B5">
      <w:r>
        <w:t xml:space="preserve">Weißstorchbetreuer </w:t>
      </w:r>
      <w:r w:rsidR="007334B5">
        <w:t xml:space="preserve">Hans Jürgen Behrmann </w:t>
      </w:r>
      <w:r>
        <w:t xml:space="preserve">(links neben Karte) zeigt dem Landrat (links daneben) auf einer Karte die Standorte der 51 Storchen-Brutpaare im Landkreis Gifhorn. </w:t>
      </w:r>
    </w:p>
    <w:p w:rsidR="00F07FF3" w:rsidRDefault="00F07FF3" w:rsidP="00484A25"/>
    <w:p w:rsidR="00F07FF3" w:rsidRDefault="00F07FF3" w:rsidP="00484A25"/>
    <w:p w:rsidR="00897E00" w:rsidRDefault="00C8144A" w:rsidP="00484A25">
      <w:r w:rsidRPr="00C8144A">
        <w:rPr>
          <w:color w:val="808080" w:themeColor="background1" w:themeShade="80"/>
          <w:sz w:val="16"/>
          <w:szCs w:val="16"/>
        </w:rPr>
        <w:t>Foto</w:t>
      </w:r>
      <w:r>
        <w:rPr>
          <w:color w:val="808080" w:themeColor="background1" w:themeShade="80"/>
          <w:sz w:val="16"/>
          <w:szCs w:val="16"/>
        </w:rPr>
        <w:t xml:space="preserve"> 11</w:t>
      </w:r>
    </w:p>
    <w:p w:rsidR="00A35C0D" w:rsidRDefault="00A35C0D" w:rsidP="00A35C0D">
      <w:r>
        <w:rPr>
          <w:noProof/>
        </w:rPr>
        <w:drawing>
          <wp:inline distT="0" distB="0" distL="0" distR="0" wp14:anchorId="5F8C84E7" wp14:editId="2CD374AD">
            <wp:extent cx="2122227" cy="1414731"/>
            <wp:effectExtent l="0" t="0" r="0" b="0"/>
            <wp:docPr id="94" name="Grafik 94" descr="F:\Sommertour2018\Fotos_MS PictureManager\Pressefoto_SommertourLR (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Sommertour2018\Fotos_MS PictureManager\Pressefoto_SommertourLR (5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8398" cy="1418845"/>
                    </a:xfrm>
                    <a:prstGeom prst="rect">
                      <a:avLst/>
                    </a:prstGeom>
                    <a:noFill/>
                    <a:ln>
                      <a:noFill/>
                    </a:ln>
                  </pic:spPr>
                </pic:pic>
              </a:graphicData>
            </a:graphic>
          </wp:inline>
        </w:drawing>
      </w:r>
    </w:p>
    <w:p w:rsidR="00B77140" w:rsidRDefault="00B77140" w:rsidP="00A35C0D"/>
    <w:p w:rsidR="00B77140" w:rsidRDefault="00B77140" w:rsidP="00A35C0D">
      <w:r>
        <w:t xml:space="preserve">Bei der Fütterung von Jungvögeln. </w:t>
      </w:r>
    </w:p>
    <w:p w:rsidR="00A35C0D" w:rsidRDefault="00A35C0D" w:rsidP="00A35C0D"/>
    <w:p w:rsidR="00A35C0D" w:rsidRDefault="00A35C0D" w:rsidP="00A35C0D"/>
    <w:p w:rsidR="00A35C0D" w:rsidRDefault="00C8144A" w:rsidP="00A35C0D">
      <w:r w:rsidRPr="00C8144A">
        <w:rPr>
          <w:color w:val="808080" w:themeColor="background1" w:themeShade="80"/>
          <w:sz w:val="16"/>
          <w:szCs w:val="16"/>
        </w:rPr>
        <w:t>Foto</w:t>
      </w:r>
      <w:r>
        <w:rPr>
          <w:color w:val="808080" w:themeColor="background1" w:themeShade="80"/>
          <w:sz w:val="16"/>
          <w:szCs w:val="16"/>
        </w:rPr>
        <w:t xml:space="preserve"> 12</w:t>
      </w:r>
    </w:p>
    <w:p w:rsidR="00A35C0D" w:rsidRDefault="00A35C0D" w:rsidP="00A35C0D">
      <w:r>
        <w:rPr>
          <w:noProof/>
        </w:rPr>
        <w:drawing>
          <wp:inline distT="0" distB="0" distL="0" distR="0" wp14:anchorId="53DD2E84" wp14:editId="674E72FD">
            <wp:extent cx="2180365" cy="1453487"/>
            <wp:effectExtent l="0" t="0" r="0" b="0"/>
            <wp:docPr id="92" name="Grafik 92" descr="F:\Sommertour2018\Fotos_MS PictureManager\Pressefoto_SommertourLR (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Sommertour2018\Fotos_MS PictureManager\Pressefoto_SommertourLR (5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83578" cy="1455629"/>
                    </a:xfrm>
                    <a:prstGeom prst="rect">
                      <a:avLst/>
                    </a:prstGeom>
                    <a:noFill/>
                    <a:ln>
                      <a:noFill/>
                    </a:ln>
                  </pic:spPr>
                </pic:pic>
              </a:graphicData>
            </a:graphic>
          </wp:inline>
        </w:drawing>
      </w:r>
    </w:p>
    <w:p w:rsidR="00A35C0D" w:rsidRDefault="00A35C0D" w:rsidP="00A35C0D"/>
    <w:p w:rsidR="00B77140" w:rsidRDefault="00B77140" w:rsidP="00A35C0D">
      <w:r>
        <w:t xml:space="preserve">Bärbel </w:t>
      </w:r>
      <w:proofErr w:type="spellStart"/>
      <w:r>
        <w:t>Rogoschik</w:t>
      </w:r>
      <w:proofErr w:type="spellEnd"/>
      <w:r>
        <w:t xml:space="preserve"> berichtete über die Pflege </w:t>
      </w:r>
      <w:r w:rsidR="000F7C89">
        <w:t xml:space="preserve">und Überwinterung </w:t>
      </w:r>
      <w:r>
        <w:t>der im NABU Artenschutzzentrum untergebrachten Wasser- und Landschildkröten</w:t>
      </w:r>
      <w:r w:rsidR="00A61D96">
        <w:t xml:space="preserve"> und </w:t>
      </w:r>
      <w:r w:rsidR="00324E99">
        <w:t>D</w:t>
      </w:r>
      <w:r w:rsidR="000F7C89">
        <w:t>r. Andreas Ebel</w:t>
      </w:r>
      <w:r w:rsidR="00A61D96">
        <w:t xml:space="preserve"> nahm Kontakt mit einer</w:t>
      </w:r>
      <w:r w:rsidR="000F7C89">
        <w:t xml:space="preserve"> </w:t>
      </w:r>
      <w:r>
        <w:t>kleine</w:t>
      </w:r>
      <w:r w:rsidR="00A61D96">
        <w:t xml:space="preserve">n Babyschildkröte auf. </w:t>
      </w:r>
    </w:p>
    <w:p w:rsidR="00B77140" w:rsidRDefault="00B77140" w:rsidP="00A35C0D"/>
    <w:p w:rsidR="00D06607" w:rsidRDefault="00D06607" w:rsidP="00A35C0D"/>
    <w:p w:rsidR="00D06607" w:rsidRDefault="00D06607" w:rsidP="00A35C0D"/>
    <w:p w:rsidR="00D06607" w:rsidRDefault="00D06607" w:rsidP="00A35C0D"/>
    <w:p w:rsidR="00D06607" w:rsidRDefault="00D06607" w:rsidP="00A35C0D"/>
    <w:p w:rsidR="00D06607" w:rsidRDefault="00D06607" w:rsidP="00A35C0D"/>
    <w:p w:rsidR="00D06607" w:rsidRDefault="00D06607" w:rsidP="00A35C0D"/>
    <w:p w:rsidR="00D06607" w:rsidRDefault="00D06607" w:rsidP="00A35C0D"/>
    <w:p w:rsidR="00D06607" w:rsidRDefault="00D06607" w:rsidP="00A35C0D"/>
    <w:p w:rsidR="00D06607" w:rsidRDefault="00D06607" w:rsidP="00A35C0D"/>
    <w:p w:rsidR="00D06607" w:rsidRDefault="00D06607" w:rsidP="00A35C0D"/>
    <w:p w:rsidR="00D06607" w:rsidRDefault="00D06607" w:rsidP="00A35C0D"/>
    <w:p w:rsidR="00D06607" w:rsidRDefault="00D06607" w:rsidP="00A35C0D"/>
    <w:p w:rsidR="00D06607" w:rsidRDefault="00D06607" w:rsidP="00A35C0D"/>
    <w:p w:rsidR="00D06607" w:rsidRDefault="00D06607" w:rsidP="00A35C0D"/>
    <w:p w:rsidR="00B77140" w:rsidRDefault="00B77140" w:rsidP="00484A25"/>
    <w:p w:rsidR="00D850C9" w:rsidRDefault="00D850C9" w:rsidP="00484A25">
      <w:r>
        <w:lastRenderedPageBreak/>
        <w:t xml:space="preserve">Mit einer </w:t>
      </w:r>
      <w:r w:rsidRPr="00A852E8">
        <w:rPr>
          <w:b/>
        </w:rPr>
        <w:t>Feuerwehrübung</w:t>
      </w:r>
      <w:r>
        <w:t xml:space="preserve"> bei der Feuerwehr in </w:t>
      </w:r>
      <w:proofErr w:type="spellStart"/>
      <w:r>
        <w:t>Hillerse</w:t>
      </w:r>
      <w:proofErr w:type="spellEnd"/>
      <w:r>
        <w:t xml:space="preserve"> endet der erste Tag der Sommertour.</w:t>
      </w:r>
    </w:p>
    <w:p w:rsidR="00C8144A" w:rsidRDefault="00C8144A" w:rsidP="00484A25"/>
    <w:p w:rsidR="00C8144A" w:rsidRDefault="00C8144A" w:rsidP="00484A25">
      <w:r w:rsidRPr="00C8144A">
        <w:rPr>
          <w:color w:val="808080" w:themeColor="background1" w:themeShade="80"/>
          <w:sz w:val="16"/>
          <w:szCs w:val="16"/>
        </w:rPr>
        <w:t>Foto</w:t>
      </w:r>
      <w:r>
        <w:rPr>
          <w:color w:val="808080" w:themeColor="background1" w:themeShade="80"/>
          <w:sz w:val="16"/>
          <w:szCs w:val="16"/>
        </w:rPr>
        <w:t xml:space="preserve"> 13</w:t>
      </w:r>
    </w:p>
    <w:p w:rsidR="00D850C9" w:rsidRDefault="00D850C9" w:rsidP="00484A25">
      <w:r>
        <w:rPr>
          <w:noProof/>
        </w:rPr>
        <w:drawing>
          <wp:inline distT="0" distB="0" distL="0" distR="0" wp14:anchorId="3708FF28" wp14:editId="6F3162A4">
            <wp:extent cx="2154169" cy="1436025"/>
            <wp:effectExtent l="0" t="0" r="0" b="0"/>
            <wp:docPr id="9" name="Grafik 9" descr="F:\Sommertour2018\Fotos_MS PictureManager\Pressefoto_SommertourL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ommertour2018\Fotos_MS PictureManager\Pressefoto_SommertourLR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4051" cy="1435947"/>
                    </a:xfrm>
                    <a:prstGeom prst="rect">
                      <a:avLst/>
                    </a:prstGeom>
                    <a:noFill/>
                    <a:ln>
                      <a:noFill/>
                    </a:ln>
                  </pic:spPr>
                </pic:pic>
              </a:graphicData>
            </a:graphic>
          </wp:inline>
        </w:drawing>
      </w:r>
    </w:p>
    <w:p w:rsidR="00D850C9" w:rsidRDefault="00D850C9" w:rsidP="00484A25"/>
    <w:p w:rsidR="00C8144A" w:rsidRDefault="00C8144A" w:rsidP="00484A25"/>
    <w:p w:rsidR="00C8144A" w:rsidRDefault="00C8144A" w:rsidP="00484A25">
      <w:r w:rsidRPr="00C8144A">
        <w:rPr>
          <w:color w:val="808080" w:themeColor="background1" w:themeShade="80"/>
          <w:sz w:val="16"/>
          <w:szCs w:val="16"/>
        </w:rPr>
        <w:t>Foto</w:t>
      </w:r>
      <w:r>
        <w:rPr>
          <w:color w:val="808080" w:themeColor="background1" w:themeShade="80"/>
          <w:sz w:val="16"/>
          <w:szCs w:val="16"/>
        </w:rPr>
        <w:t xml:space="preserve"> 14</w:t>
      </w:r>
    </w:p>
    <w:p w:rsidR="00074D73" w:rsidRDefault="00D850C9" w:rsidP="00484A25">
      <w:r>
        <w:t xml:space="preserve"> </w:t>
      </w:r>
      <w:r w:rsidR="00810B0B">
        <w:rPr>
          <w:noProof/>
        </w:rPr>
        <w:drawing>
          <wp:inline distT="0" distB="0" distL="0" distR="0" wp14:anchorId="2F16E30B" wp14:editId="1C10E947">
            <wp:extent cx="2122220" cy="1414727"/>
            <wp:effectExtent l="0" t="0" r="0" b="0"/>
            <wp:docPr id="97" name="Grafik 97" descr="F:\Sommertour2018\Fotos_MS PictureManager\Pressefoto_SommertourLR (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Sommertour2018\Fotos_MS PictureManager\Pressefoto_SommertourLR (5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22309" cy="1414786"/>
                    </a:xfrm>
                    <a:prstGeom prst="rect">
                      <a:avLst/>
                    </a:prstGeom>
                    <a:noFill/>
                    <a:ln>
                      <a:noFill/>
                    </a:ln>
                  </pic:spPr>
                </pic:pic>
              </a:graphicData>
            </a:graphic>
          </wp:inline>
        </w:drawing>
      </w:r>
    </w:p>
    <w:p w:rsidR="00686113" w:rsidRDefault="00686113" w:rsidP="00484A25"/>
    <w:p w:rsidR="00686113" w:rsidRPr="002025DC" w:rsidRDefault="00686113" w:rsidP="00686113">
      <w:pPr>
        <w:pStyle w:val="Listenabsatz"/>
        <w:ind w:left="0"/>
        <w:rPr>
          <w:rFonts w:ascii="Verdana" w:hAnsi="Verdana"/>
          <w:sz w:val="20"/>
          <w:szCs w:val="20"/>
        </w:rPr>
      </w:pPr>
      <w:r>
        <w:rPr>
          <w:rFonts w:ascii="Verdana" w:hAnsi="Verdana"/>
          <w:sz w:val="20"/>
          <w:szCs w:val="20"/>
        </w:rPr>
        <w:t xml:space="preserve">Ein </w:t>
      </w:r>
      <w:r w:rsidRPr="002025DC">
        <w:rPr>
          <w:rFonts w:ascii="Verdana" w:hAnsi="Verdana"/>
          <w:sz w:val="20"/>
          <w:szCs w:val="20"/>
        </w:rPr>
        <w:t xml:space="preserve">Rundgang durch das Feuerwehrhaus </w:t>
      </w:r>
      <w:r>
        <w:rPr>
          <w:rFonts w:ascii="Verdana" w:hAnsi="Verdana"/>
          <w:sz w:val="20"/>
          <w:szCs w:val="20"/>
        </w:rPr>
        <w:t xml:space="preserve">stand ebenso auf dem Programm wie Besuche der </w:t>
      </w:r>
      <w:r w:rsidRPr="002025DC">
        <w:rPr>
          <w:rFonts w:ascii="Verdana" w:hAnsi="Verdana"/>
          <w:sz w:val="20"/>
          <w:szCs w:val="20"/>
        </w:rPr>
        <w:t>Gruppen der Kinder- und Jugendfeuerwehr</w:t>
      </w:r>
      <w:r>
        <w:rPr>
          <w:rFonts w:ascii="Verdana" w:hAnsi="Verdana"/>
          <w:sz w:val="20"/>
          <w:szCs w:val="20"/>
        </w:rPr>
        <w:t xml:space="preserve">, die eine Erste Hilfe-Übung absolvierten und über die Arbeit der Feuerwehr unterrichtet wurden. Außerdem </w:t>
      </w:r>
      <w:r w:rsidRPr="002025DC">
        <w:rPr>
          <w:rFonts w:ascii="Verdana" w:hAnsi="Verdana"/>
          <w:sz w:val="20"/>
          <w:szCs w:val="20"/>
        </w:rPr>
        <w:t xml:space="preserve">konnte Landrat Dr. Andreas Ebel einen Blick ins Innere der Feuerwehrfahrzeuge werfen (rechts daneben Detlef Tanke, Ortsbürgermeister </w:t>
      </w:r>
      <w:proofErr w:type="spellStart"/>
      <w:r w:rsidRPr="002025DC">
        <w:rPr>
          <w:rFonts w:ascii="Verdana" w:hAnsi="Verdana"/>
          <w:sz w:val="20"/>
          <w:szCs w:val="20"/>
        </w:rPr>
        <w:t>Hillerse</w:t>
      </w:r>
      <w:proofErr w:type="spellEnd"/>
      <w:r w:rsidRPr="002025DC">
        <w:rPr>
          <w:rFonts w:ascii="Verdana" w:hAnsi="Verdana"/>
          <w:sz w:val="20"/>
          <w:szCs w:val="20"/>
        </w:rPr>
        <w:t>)</w:t>
      </w:r>
    </w:p>
    <w:p w:rsidR="00686113" w:rsidRDefault="00686113" w:rsidP="00484A25"/>
    <w:p w:rsidR="00686113" w:rsidRDefault="00686113" w:rsidP="00686113">
      <w:pPr>
        <w:tabs>
          <w:tab w:val="left" w:pos="3402"/>
        </w:tabs>
        <w:rPr>
          <w:noProof/>
        </w:rPr>
      </w:pPr>
    </w:p>
    <w:p w:rsidR="009F0E11" w:rsidRDefault="00C8144A" w:rsidP="00686113">
      <w:pPr>
        <w:tabs>
          <w:tab w:val="left" w:pos="3402"/>
        </w:tabs>
        <w:rPr>
          <w:noProof/>
        </w:rPr>
      </w:pPr>
      <w:r w:rsidRPr="00C8144A">
        <w:rPr>
          <w:color w:val="808080" w:themeColor="background1" w:themeShade="80"/>
          <w:sz w:val="16"/>
          <w:szCs w:val="16"/>
        </w:rPr>
        <w:t>Foto</w:t>
      </w:r>
      <w:r>
        <w:rPr>
          <w:color w:val="808080" w:themeColor="background1" w:themeShade="80"/>
          <w:sz w:val="16"/>
          <w:szCs w:val="16"/>
        </w:rPr>
        <w:t xml:space="preserve"> 15</w:t>
      </w:r>
    </w:p>
    <w:p w:rsidR="009F0E11" w:rsidRDefault="009F0E11" w:rsidP="009F0E11">
      <w:pPr>
        <w:rPr>
          <w:noProof/>
        </w:rPr>
      </w:pPr>
      <w:r>
        <w:rPr>
          <w:noProof/>
        </w:rPr>
        <w:drawing>
          <wp:inline distT="0" distB="0" distL="0" distR="0">
            <wp:extent cx="2119530" cy="1507406"/>
            <wp:effectExtent l="0" t="0" r="0" b="0"/>
            <wp:docPr id="8" name="Grafik 8" descr="C:\Users\ClausCh\Desktop\Fotos\FWP105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usCh\Desktop\Fotos\FWP105012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19850" cy="1507633"/>
                    </a:xfrm>
                    <a:prstGeom prst="rect">
                      <a:avLst/>
                    </a:prstGeom>
                    <a:noFill/>
                    <a:ln>
                      <a:noFill/>
                    </a:ln>
                  </pic:spPr>
                </pic:pic>
              </a:graphicData>
            </a:graphic>
          </wp:inline>
        </w:drawing>
      </w:r>
    </w:p>
    <w:p w:rsidR="00C51F2A" w:rsidRDefault="00C51F2A" w:rsidP="00484A25"/>
    <w:p w:rsidR="00686113" w:rsidRDefault="00686113" w:rsidP="00484A25">
      <w:r>
        <w:t xml:space="preserve">(v.l.n.r.) Landrat Dr. Andreas Ebel, </w:t>
      </w:r>
      <w:r w:rsidRPr="00D850C9">
        <w:t>Michael Zech</w:t>
      </w:r>
      <w:r>
        <w:t>,</w:t>
      </w:r>
      <w:r w:rsidRPr="00D850C9">
        <w:t xml:space="preserve"> stellv</w:t>
      </w:r>
      <w:r>
        <w:t xml:space="preserve">ertretender </w:t>
      </w:r>
      <w:r w:rsidRPr="00D850C9">
        <w:t xml:space="preserve">Ortsbrandmeister </w:t>
      </w:r>
      <w:proofErr w:type="spellStart"/>
      <w:r w:rsidRPr="00D850C9">
        <w:t>Hillerse</w:t>
      </w:r>
      <w:proofErr w:type="spellEnd"/>
      <w:r>
        <w:t xml:space="preserve">, </w:t>
      </w:r>
      <w:r w:rsidRPr="00686113">
        <w:rPr>
          <w:rStyle w:val="st1"/>
          <w:rFonts w:cs="Arial"/>
        </w:rPr>
        <w:t xml:space="preserve">Niko von </w:t>
      </w:r>
      <w:proofErr w:type="spellStart"/>
      <w:r w:rsidRPr="00686113">
        <w:rPr>
          <w:rStyle w:val="st1"/>
          <w:rFonts w:cs="Arial"/>
        </w:rPr>
        <w:t>Köckritz</w:t>
      </w:r>
      <w:proofErr w:type="spellEnd"/>
      <w:r>
        <w:rPr>
          <w:rStyle w:val="st1"/>
          <w:rFonts w:cs="Arial"/>
        </w:rPr>
        <w:t>,</w:t>
      </w:r>
      <w:r w:rsidRPr="00686113">
        <w:rPr>
          <w:rStyle w:val="st1"/>
          <w:rFonts w:cs="Arial"/>
        </w:rPr>
        <w:t xml:space="preserve"> </w:t>
      </w:r>
      <w:r w:rsidRPr="00686113">
        <w:t xml:space="preserve">Ortsbrandmeister </w:t>
      </w:r>
      <w:proofErr w:type="spellStart"/>
      <w:r>
        <w:t>Hillerse</w:t>
      </w:r>
      <w:proofErr w:type="spellEnd"/>
      <w:r>
        <w:t xml:space="preserve">. </w:t>
      </w:r>
    </w:p>
    <w:p w:rsidR="00C8144A" w:rsidRDefault="00C8144A" w:rsidP="00913C53"/>
    <w:p w:rsidR="00D06607" w:rsidRDefault="00D06607" w:rsidP="00913C53"/>
    <w:p w:rsidR="00D06607" w:rsidRDefault="00D06607" w:rsidP="00913C53"/>
    <w:p w:rsidR="00D06607" w:rsidRDefault="00D06607" w:rsidP="00913C53"/>
    <w:p w:rsidR="00D06607" w:rsidRDefault="00D06607" w:rsidP="00913C53"/>
    <w:p w:rsidR="00D06607" w:rsidRDefault="00D06607" w:rsidP="00913C53"/>
    <w:p w:rsidR="00D06607" w:rsidRDefault="00D06607" w:rsidP="00913C53"/>
    <w:p w:rsidR="00D06607" w:rsidRDefault="00D06607" w:rsidP="00913C53"/>
    <w:p w:rsidR="00D06607" w:rsidRDefault="00D06607" w:rsidP="00913C53"/>
    <w:p w:rsidR="00D06607" w:rsidRDefault="00D06607" w:rsidP="00913C53"/>
    <w:p w:rsidR="00D06607" w:rsidRDefault="00D06607" w:rsidP="00913C53"/>
    <w:p w:rsidR="00C8144A" w:rsidRDefault="00C8144A" w:rsidP="00913C53">
      <w:r w:rsidRPr="00C8144A">
        <w:rPr>
          <w:color w:val="808080" w:themeColor="background1" w:themeShade="80"/>
          <w:sz w:val="16"/>
          <w:szCs w:val="16"/>
        </w:rPr>
        <w:lastRenderedPageBreak/>
        <w:t>Foto</w:t>
      </w:r>
      <w:r>
        <w:rPr>
          <w:color w:val="808080" w:themeColor="background1" w:themeShade="80"/>
          <w:sz w:val="16"/>
          <w:szCs w:val="16"/>
        </w:rPr>
        <w:t xml:space="preserve"> 16</w:t>
      </w:r>
    </w:p>
    <w:p w:rsidR="00913C53" w:rsidRDefault="00913C53" w:rsidP="00913C53">
      <w:r>
        <w:rPr>
          <w:noProof/>
        </w:rPr>
        <w:drawing>
          <wp:inline distT="0" distB="0" distL="0" distR="0" wp14:anchorId="627C1631" wp14:editId="4D6C3868">
            <wp:extent cx="2092461" cy="1394889"/>
            <wp:effectExtent l="0" t="0" r="3175" b="0"/>
            <wp:docPr id="5" name="Grafik 5" descr="F:\Sommertour2018\Fotos_MS PictureManager\Pressefoto_SommertourLR (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ommertour2018\Fotos_MS PictureManager\Pressefoto_SommertourLR (6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92347" cy="1394813"/>
                    </a:xfrm>
                    <a:prstGeom prst="rect">
                      <a:avLst/>
                    </a:prstGeom>
                    <a:noFill/>
                    <a:ln>
                      <a:noFill/>
                    </a:ln>
                  </pic:spPr>
                </pic:pic>
              </a:graphicData>
            </a:graphic>
          </wp:inline>
        </w:drawing>
      </w:r>
    </w:p>
    <w:p w:rsidR="00913C53" w:rsidRDefault="00913C53" w:rsidP="00913C53"/>
    <w:p w:rsidR="00D850C9" w:rsidRPr="00D850C9" w:rsidRDefault="00D850C9" w:rsidP="00D850C9">
      <w:r w:rsidRPr="00D850C9">
        <w:t>Im Gespräch mit Michael Zech</w:t>
      </w:r>
      <w:r>
        <w:t>,</w:t>
      </w:r>
      <w:r w:rsidRPr="00D850C9">
        <w:t xml:space="preserve"> stellv</w:t>
      </w:r>
      <w:r>
        <w:t xml:space="preserve">ertretender </w:t>
      </w:r>
      <w:r w:rsidRPr="00D850C9">
        <w:t xml:space="preserve">Ortsbrandmeister </w:t>
      </w:r>
      <w:proofErr w:type="spellStart"/>
      <w:r w:rsidRPr="00D850C9">
        <w:t>Hillerse</w:t>
      </w:r>
      <w:proofErr w:type="spellEnd"/>
      <w:r w:rsidRPr="00D850C9">
        <w:t xml:space="preserve"> (3.v.li.) und Kai </w:t>
      </w:r>
      <w:proofErr w:type="spellStart"/>
      <w:r w:rsidRPr="00D850C9">
        <w:t>Plankemann</w:t>
      </w:r>
      <w:proofErr w:type="spellEnd"/>
      <w:r w:rsidRPr="00D850C9">
        <w:t xml:space="preserve"> (stellv</w:t>
      </w:r>
      <w:r>
        <w:t>ertretender Brandabschnittsleiter Nord</w:t>
      </w:r>
      <w:r w:rsidR="00831B82">
        <w:t>, 2.v.l.)</w:t>
      </w:r>
      <w:r>
        <w:t xml:space="preserve">, </w:t>
      </w:r>
      <w:r w:rsidR="00831B82">
        <w:t xml:space="preserve">dem </w:t>
      </w:r>
      <w:r>
        <w:t>Erste</w:t>
      </w:r>
      <w:r w:rsidR="00C45F43">
        <w:t>n</w:t>
      </w:r>
      <w:r>
        <w:t xml:space="preserve"> Kreisrat Dr. Thomas Walter (li.) und </w:t>
      </w:r>
      <w:r w:rsidRPr="00D850C9">
        <w:t xml:space="preserve">Detlef Tanke, Ortsbürgermeister </w:t>
      </w:r>
      <w:proofErr w:type="spellStart"/>
      <w:r w:rsidRPr="00D850C9">
        <w:t>Hillerse</w:t>
      </w:r>
      <w:proofErr w:type="spellEnd"/>
      <w:r w:rsidRPr="00D850C9">
        <w:t xml:space="preserve"> </w:t>
      </w:r>
      <w:r>
        <w:t>(</w:t>
      </w:r>
      <w:proofErr w:type="spellStart"/>
      <w:r>
        <w:t>re</w:t>
      </w:r>
      <w:proofErr w:type="spellEnd"/>
      <w:r>
        <w:t>.).</w:t>
      </w:r>
    </w:p>
    <w:p w:rsidR="007D7388" w:rsidRDefault="007D7388" w:rsidP="00A852E8"/>
    <w:p w:rsidR="00D06607" w:rsidRDefault="00D06607" w:rsidP="00A852E8"/>
    <w:p w:rsidR="007D7388" w:rsidRDefault="007D7388" w:rsidP="007D7388"/>
    <w:p w:rsidR="007D7388" w:rsidRDefault="007D7388" w:rsidP="007D7388"/>
    <w:p w:rsidR="007D7388" w:rsidRPr="002025DC" w:rsidRDefault="008B6551" w:rsidP="007D7388">
      <w:pPr>
        <w:rPr>
          <w:b/>
          <w:u w:val="single"/>
        </w:rPr>
      </w:pPr>
      <w:r w:rsidRPr="002025DC">
        <w:rPr>
          <w:b/>
          <w:u w:val="single"/>
        </w:rPr>
        <w:t xml:space="preserve">Zweiter Tag: </w:t>
      </w:r>
      <w:r w:rsidR="007D7388" w:rsidRPr="002025DC">
        <w:rPr>
          <w:b/>
          <w:u w:val="single"/>
        </w:rPr>
        <w:t xml:space="preserve">Samtgemeinden Boldecker Land/ </w:t>
      </w:r>
      <w:r w:rsidR="002025DC" w:rsidRPr="002025DC">
        <w:rPr>
          <w:b/>
          <w:u w:val="single"/>
        </w:rPr>
        <w:t>Brome</w:t>
      </w:r>
    </w:p>
    <w:p w:rsidR="00807B28" w:rsidRDefault="00807B28" w:rsidP="002025DC"/>
    <w:p w:rsidR="003F4AE4" w:rsidRDefault="002025DC" w:rsidP="002025DC">
      <w:r w:rsidRPr="00113F25">
        <w:rPr>
          <w:rFonts w:ascii="Calibri" w:hAnsi="Calibri"/>
          <w:noProof/>
          <w:sz w:val="22"/>
          <w:szCs w:val="22"/>
        </w:rPr>
        <w:drawing>
          <wp:anchor distT="0" distB="0" distL="114300" distR="114300" simplePos="0" relativeHeight="251659264" behindDoc="0" locked="0" layoutInCell="1" allowOverlap="1" wp14:anchorId="6ECECA43" wp14:editId="0E324F06">
            <wp:simplePos x="0" y="0"/>
            <wp:positionH relativeFrom="column">
              <wp:posOffset>8298180</wp:posOffset>
            </wp:positionH>
            <wp:positionV relativeFrom="paragraph">
              <wp:posOffset>448945</wp:posOffset>
            </wp:positionV>
            <wp:extent cx="5286375" cy="28575"/>
            <wp:effectExtent l="0" t="0" r="9525" b="9525"/>
            <wp:wrapNone/>
            <wp:docPr id="2" name="Grafi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86375" cy="28575"/>
                    </a:xfrm>
                    <a:prstGeom prst="rect">
                      <a:avLst/>
                    </a:prstGeom>
                    <a:noFill/>
                  </pic:spPr>
                </pic:pic>
              </a:graphicData>
            </a:graphic>
            <wp14:sizeRelH relativeFrom="page">
              <wp14:pctWidth>0</wp14:pctWidth>
            </wp14:sizeRelH>
            <wp14:sizeRelV relativeFrom="page">
              <wp14:pctHeight>0</wp14:pctHeight>
            </wp14:sizeRelV>
          </wp:anchor>
        </w:drawing>
      </w:r>
      <w:r w:rsidRPr="00113F25">
        <w:rPr>
          <w:rFonts w:ascii="Calibri" w:hAnsi="Calibri"/>
          <w:noProof/>
          <w:sz w:val="22"/>
          <w:szCs w:val="22"/>
        </w:rPr>
        <w:drawing>
          <wp:anchor distT="0" distB="0" distL="114300" distR="114300" simplePos="0" relativeHeight="251660288" behindDoc="0" locked="0" layoutInCell="1" allowOverlap="1" wp14:anchorId="3B0E5533" wp14:editId="2FE74BF6">
            <wp:simplePos x="0" y="0"/>
            <wp:positionH relativeFrom="column">
              <wp:posOffset>11582400</wp:posOffset>
            </wp:positionH>
            <wp:positionV relativeFrom="paragraph">
              <wp:posOffset>90805</wp:posOffset>
            </wp:positionV>
            <wp:extent cx="571500" cy="19050"/>
            <wp:effectExtent l="0" t="0" r="0" b="0"/>
            <wp:wrapNone/>
            <wp:docPr id="1"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 cy="19050"/>
                    </a:xfrm>
                    <a:prstGeom prst="rect">
                      <a:avLst/>
                    </a:prstGeom>
                    <a:noFill/>
                  </pic:spPr>
                </pic:pic>
              </a:graphicData>
            </a:graphic>
            <wp14:sizeRelH relativeFrom="page">
              <wp14:pctWidth>0</wp14:pctWidth>
            </wp14:sizeRelH>
            <wp14:sizeRelV relativeFrom="page">
              <wp14:pctHeight>0</wp14:pctHeight>
            </wp14:sizeRelV>
          </wp:anchor>
        </w:drawing>
      </w:r>
      <w:r w:rsidRPr="00113F25">
        <w:t>Weiter g</w:t>
      </w:r>
      <w:r>
        <w:t xml:space="preserve">ing es </w:t>
      </w:r>
      <w:r w:rsidRPr="00113F25">
        <w:t xml:space="preserve">am zweiten Tag mit dem Auto durch die Samtgemeinden Boldecker Land und Brome. </w:t>
      </w:r>
      <w:r>
        <w:t xml:space="preserve">Die Tour startete mit </w:t>
      </w:r>
      <w:r w:rsidRPr="00113F25">
        <w:t xml:space="preserve">einer Besichtigung der </w:t>
      </w:r>
      <w:proofErr w:type="spellStart"/>
      <w:r w:rsidRPr="00113F25">
        <w:rPr>
          <w:b/>
          <w:bCs/>
        </w:rPr>
        <w:t>Bertrandt</w:t>
      </w:r>
      <w:proofErr w:type="spellEnd"/>
      <w:r w:rsidRPr="00113F25">
        <w:rPr>
          <w:b/>
          <w:bCs/>
        </w:rPr>
        <w:t xml:space="preserve"> Ingenieurbüro GmbH</w:t>
      </w:r>
      <w:r w:rsidRPr="00113F25">
        <w:t xml:space="preserve"> in </w:t>
      </w:r>
      <w:proofErr w:type="spellStart"/>
      <w:r w:rsidRPr="00113F25">
        <w:t>Tappenbeck</w:t>
      </w:r>
      <w:proofErr w:type="spellEnd"/>
      <w:r w:rsidRPr="00113F25">
        <w:t>, einem von über 50 Standorten des weltweit agierenden Unternehmens</w:t>
      </w:r>
      <w:r>
        <w:t xml:space="preserve"> mit insgesamt 13.000 Mitarbeitern</w:t>
      </w:r>
      <w:r w:rsidRPr="00113F25">
        <w:t xml:space="preserve">. </w:t>
      </w:r>
      <w:r w:rsidR="003F4AE4">
        <w:t xml:space="preserve">Der Standort </w:t>
      </w:r>
      <w:proofErr w:type="spellStart"/>
      <w:r w:rsidR="003F4AE4">
        <w:t>Tappenbeck</w:t>
      </w:r>
      <w:proofErr w:type="spellEnd"/>
      <w:r w:rsidR="003F4AE4">
        <w:t xml:space="preserve"> </w:t>
      </w:r>
      <w:r w:rsidR="00831B82">
        <w:t xml:space="preserve">wurde 1995 gegründet und </w:t>
      </w:r>
      <w:r w:rsidR="00D10E18">
        <w:t>umfasst</w:t>
      </w:r>
      <w:r w:rsidR="003F4AE4">
        <w:t xml:space="preserve"> das komplette Sp</w:t>
      </w:r>
      <w:r w:rsidR="00D10E18">
        <w:t>ektrum der Automobilentwicklung</w:t>
      </w:r>
      <w:r w:rsidR="003F4AE4">
        <w:t xml:space="preserve">. Die Technologiefelder reichen von Elektronik über Automatisierung und Fahrwerk bis hin zu Karosserie und Interieur. </w:t>
      </w:r>
    </w:p>
    <w:p w:rsidR="003F4AE4" w:rsidRDefault="003F4AE4" w:rsidP="002025DC"/>
    <w:p w:rsidR="000B4056" w:rsidRDefault="00807B28" w:rsidP="002025DC">
      <w:r w:rsidRPr="00807B28">
        <w:t xml:space="preserve">Im Gespräch mit den beiden Geschäftsführern Michael Schulz und Thomas Klingner sowie dem technischen Niederlassungsleiter Sven Neumann und </w:t>
      </w:r>
      <w:r w:rsidR="00831B82">
        <w:t>im Rahmen ei</w:t>
      </w:r>
      <w:r w:rsidRPr="00807B28">
        <w:t xml:space="preserve">ner sich anschließenden Führung </w:t>
      </w:r>
      <w:r>
        <w:t>erhielt d</w:t>
      </w:r>
      <w:r w:rsidR="002025DC" w:rsidRPr="00807B28">
        <w:t xml:space="preserve">er Landrat </w:t>
      </w:r>
      <w:r w:rsidR="002025DC" w:rsidRPr="00113F25">
        <w:t>einen Überblick über die unterschiedlichen Entwicklungslösungen für die internationale Automobil- und Luftfahrtindustrie, sowie über die Aufgaben</w:t>
      </w:r>
      <w:r w:rsidR="0009717D">
        <w:t>schwerpunkte der Niederlassung</w:t>
      </w:r>
      <w:r w:rsidR="002025DC">
        <w:t xml:space="preserve">. </w:t>
      </w:r>
      <w:r w:rsidR="002025DC" w:rsidRPr="00113F25">
        <w:t>Vor Ort arbeiten über 2.200 Mi</w:t>
      </w:r>
      <w:r w:rsidR="002025DC">
        <w:t xml:space="preserve">tarbeiterinnen und Mitarbeiter. </w:t>
      </w:r>
    </w:p>
    <w:p w:rsidR="00831B82" w:rsidRDefault="00831B82" w:rsidP="002025DC"/>
    <w:p w:rsidR="003F4AE4" w:rsidRDefault="003F4AE4" w:rsidP="003F4AE4">
      <w:r>
        <w:t>„Ich bin beeindruckt, von de</w:t>
      </w:r>
      <w:r w:rsidR="00831B82">
        <w:t>m</w:t>
      </w:r>
      <w:r>
        <w:t xml:space="preserve"> beachtlichen Wachstum </w:t>
      </w:r>
      <w:r w:rsidR="00422E18">
        <w:t xml:space="preserve">der Niederlassung, die heute zu den </w:t>
      </w:r>
      <w:r>
        <w:t xml:space="preserve">größten Niederlassungen im </w:t>
      </w:r>
      <w:r w:rsidR="00807B28">
        <w:t xml:space="preserve">gesamten </w:t>
      </w:r>
      <w:proofErr w:type="spellStart"/>
      <w:r>
        <w:t>Bertrandt</w:t>
      </w:r>
      <w:proofErr w:type="spellEnd"/>
      <w:r>
        <w:t>-Konzern</w:t>
      </w:r>
      <w:r w:rsidR="00422E18">
        <w:t xml:space="preserve"> zählt</w:t>
      </w:r>
      <w:r w:rsidR="00807B28">
        <w:t>“, betont Dr. Andreas Ebel</w:t>
      </w:r>
      <w:r>
        <w:t xml:space="preserve">. </w:t>
      </w:r>
      <w:r w:rsidR="00807B28">
        <w:t>„</w:t>
      </w:r>
      <w:r>
        <w:t xml:space="preserve">Mit seinem umfassenden Leistungsspektrum deckt </w:t>
      </w:r>
      <w:proofErr w:type="spellStart"/>
      <w:r>
        <w:t>Bertrandt</w:t>
      </w:r>
      <w:proofErr w:type="spellEnd"/>
      <w:r>
        <w:t xml:space="preserve"> nahezu alle Facetten des Fahrzeugbaues ab und ist damit ein bedeutender Arbeitgeber</w:t>
      </w:r>
      <w:r w:rsidR="00D10E18">
        <w:t xml:space="preserve"> sowohl </w:t>
      </w:r>
      <w:r>
        <w:t>im Landkreis a</w:t>
      </w:r>
      <w:r w:rsidR="00D10E18">
        <w:t xml:space="preserve">ls </w:t>
      </w:r>
      <w:r>
        <w:t>auch für Menschen von</w:t>
      </w:r>
      <w:r w:rsidR="00D10E18">
        <w:t xml:space="preserve"> außerhalb</w:t>
      </w:r>
      <w:r>
        <w:t xml:space="preserve">. Dies zeigt einmal mehr die </w:t>
      </w:r>
      <w:r w:rsidR="00D10E18">
        <w:t xml:space="preserve">wachsende </w:t>
      </w:r>
      <w:r>
        <w:t>Bedeutung des Landkreises Gi</w:t>
      </w:r>
      <w:r w:rsidR="00807B28">
        <w:t>fhorn als Wirtschaftsstandort“.</w:t>
      </w:r>
    </w:p>
    <w:p w:rsidR="00C8144A" w:rsidRDefault="00C8144A" w:rsidP="002025DC"/>
    <w:p w:rsidR="00FA171B" w:rsidRPr="003C5294" w:rsidRDefault="00C8144A" w:rsidP="007D7388">
      <w:pPr>
        <w:rPr>
          <w:b/>
        </w:rPr>
      </w:pPr>
      <w:r w:rsidRPr="00C8144A">
        <w:rPr>
          <w:color w:val="808080" w:themeColor="background1" w:themeShade="80"/>
          <w:sz w:val="16"/>
          <w:szCs w:val="16"/>
        </w:rPr>
        <w:t>Foto</w:t>
      </w:r>
      <w:r>
        <w:rPr>
          <w:color w:val="808080" w:themeColor="background1" w:themeShade="80"/>
          <w:sz w:val="16"/>
          <w:szCs w:val="16"/>
        </w:rPr>
        <w:t xml:space="preserve"> 17</w:t>
      </w:r>
    </w:p>
    <w:p w:rsidR="00C42B6B" w:rsidRDefault="00C42B6B" w:rsidP="007D7388">
      <w:pPr>
        <w:rPr>
          <w:b/>
        </w:rPr>
      </w:pPr>
      <w:r>
        <w:rPr>
          <w:noProof/>
        </w:rPr>
        <w:drawing>
          <wp:inline distT="0" distB="0" distL="0" distR="0" wp14:anchorId="7342F563" wp14:editId="6ACCCFF9">
            <wp:extent cx="2199048" cy="1465943"/>
            <wp:effectExtent l="0" t="0" r="0" b="1270"/>
            <wp:docPr id="11" name="Grafik 11" descr="F:\Sommertour2018\Fotos_MS PictureManager\Pressefoto_SommertourL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ommertour2018\Fotos_MS PictureManager\Pressefoto_SommertourLR (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98820" cy="1465791"/>
                    </a:xfrm>
                    <a:prstGeom prst="rect">
                      <a:avLst/>
                    </a:prstGeom>
                    <a:noFill/>
                    <a:ln>
                      <a:noFill/>
                    </a:ln>
                  </pic:spPr>
                </pic:pic>
              </a:graphicData>
            </a:graphic>
          </wp:inline>
        </w:drawing>
      </w:r>
    </w:p>
    <w:p w:rsidR="00C42B6B" w:rsidRDefault="00C42B6B" w:rsidP="007D7388">
      <w:pPr>
        <w:rPr>
          <w:b/>
        </w:rPr>
      </w:pPr>
    </w:p>
    <w:p w:rsidR="00D10E18" w:rsidRPr="007F3BAC" w:rsidRDefault="00BF2116" w:rsidP="00D10E18">
      <w:r>
        <w:t>Der technische Niederlassungsleiter Sven Neumann (li. im Bild) erläutert Landrat Dr. Andreas Ebel</w:t>
      </w:r>
      <w:r w:rsidR="002025DC">
        <w:t xml:space="preserve"> </w:t>
      </w:r>
      <w:r>
        <w:t>in einer Versuchshalle ein Beispiel der Umweltsimulation, hier die Auswirkung von Sonnenlicht auf das Materialv</w:t>
      </w:r>
      <w:r w:rsidR="002025DC">
        <w:t>erhalten im Fahrzeuginnenraum. (v.l.n.r. Sven Neumann, Geschäftsführer Thomas Klingner, Landrat Dr. Andreas Ebel, Geschäftsführer Michael Schulz und Anja Meier, Samtgemeind</w:t>
      </w:r>
      <w:r w:rsidR="00807B28">
        <w:t xml:space="preserve">ebürgermeisterin </w:t>
      </w:r>
      <w:r w:rsidR="00807B28" w:rsidRPr="00807B28">
        <w:t xml:space="preserve">Boldecker Land). </w:t>
      </w:r>
      <w:r w:rsidR="00807B28" w:rsidRPr="00831B82">
        <w:t xml:space="preserve">Die </w:t>
      </w:r>
      <w:proofErr w:type="spellStart"/>
      <w:r w:rsidR="00807B28" w:rsidRPr="00831B82">
        <w:rPr>
          <w:bCs/>
        </w:rPr>
        <w:t>Bertrandt</w:t>
      </w:r>
      <w:proofErr w:type="spellEnd"/>
      <w:r w:rsidR="00807B28" w:rsidRPr="00831B82">
        <w:rPr>
          <w:bCs/>
        </w:rPr>
        <w:t xml:space="preserve"> Ingenieurbüro GmbH</w:t>
      </w:r>
      <w:r w:rsidR="00807B28" w:rsidRPr="00831B82">
        <w:t xml:space="preserve"> ist deutschlandweit einer der </w:t>
      </w:r>
      <w:r w:rsidR="00D10E18" w:rsidRPr="00831B82">
        <w:t>größten Bet</w:t>
      </w:r>
      <w:r w:rsidR="00D10E18" w:rsidRPr="00807B28">
        <w:t>riebe im B</w:t>
      </w:r>
      <w:r w:rsidR="00807B28" w:rsidRPr="00807B28">
        <w:t xml:space="preserve">ereich der </w:t>
      </w:r>
      <w:r w:rsidR="00807B28">
        <w:t>U</w:t>
      </w:r>
      <w:r w:rsidR="00807B28" w:rsidRPr="00807B28">
        <w:t>mweltsimulation.</w:t>
      </w:r>
      <w:r w:rsidR="00807B28">
        <w:t xml:space="preserve"> </w:t>
      </w:r>
    </w:p>
    <w:p w:rsidR="00EE5610" w:rsidRDefault="00EE5610" w:rsidP="001304F5"/>
    <w:p w:rsidR="00EE5610" w:rsidRDefault="00EE5610" w:rsidP="001304F5"/>
    <w:p w:rsidR="001304F5" w:rsidRDefault="003F4AE4" w:rsidP="001304F5">
      <w:r>
        <w:t>Der nächste Stopp war das</w:t>
      </w:r>
      <w:r w:rsidR="001304F5">
        <w:t xml:space="preserve"> 4-Sterne-Superior-</w:t>
      </w:r>
      <w:r w:rsidRPr="003F4AE4">
        <w:rPr>
          <w:b/>
        </w:rPr>
        <w:t>Hotel und Restaurant Alte Mühle</w:t>
      </w:r>
      <w:r>
        <w:t xml:space="preserve"> in </w:t>
      </w:r>
      <w:proofErr w:type="spellStart"/>
      <w:r>
        <w:t>Weyhausen</w:t>
      </w:r>
      <w:proofErr w:type="spellEnd"/>
      <w:r w:rsidR="001304F5">
        <w:t xml:space="preserve">, das über 80 Zimmer und 8 Tagungsräume verfügt. Die Empfangsleiterin Sarah-Sophie </w:t>
      </w:r>
      <w:proofErr w:type="spellStart"/>
      <w:r w:rsidR="001304F5">
        <w:t>Krivenok</w:t>
      </w:r>
      <w:proofErr w:type="spellEnd"/>
      <w:r w:rsidR="001304F5">
        <w:t xml:space="preserve"> (2.v.li.) gab einen Überblick über das Gastronomie- Übernachtungs- und Tagungsangebot und ste</w:t>
      </w:r>
      <w:r w:rsidR="00807A59">
        <w:t>llte dem Landrat einen Tagungsra</w:t>
      </w:r>
      <w:r w:rsidR="001304F5">
        <w:t xml:space="preserve">um sowie Zimmer und eine Suite vor. </w:t>
      </w:r>
    </w:p>
    <w:p w:rsidR="001304F5" w:rsidRDefault="001304F5" w:rsidP="001304F5"/>
    <w:p w:rsidR="00C8144A" w:rsidRDefault="00C8144A" w:rsidP="001304F5">
      <w:r w:rsidRPr="00C8144A">
        <w:rPr>
          <w:color w:val="808080" w:themeColor="background1" w:themeShade="80"/>
          <w:sz w:val="16"/>
          <w:szCs w:val="16"/>
        </w:rPr>
        <w:t>Foto</w:t>
      </w:r>
      <w:r>
        <w:rPr>
          <w:color w:val="808080" w:themeColor="background1" w:themeShade="80"/>
          <w:sz w:val="16"/>
          <w:szCs w:val="16"/>
        </w:rPr>
        <w:t xml:space="preserve"> 18</w:t>
      </w:r>
    </w:p>
    <w:p w:rsidR="00C42B6B" w:rsidRDefault="00C42B6B" w:rsidP="007D7388">
      <w:r>
        <w:rPr>
          <w:noProof/>
        </w:rPr>
        <w:drawing>
          <wp:inline distT="0" distB="0" distL="0" distR="0" wp14:anchorId="206E5468" wp14:editId="43A8CE15">
            <wp:extent cx="2137340" cy="1424806"/>
            <wp:effectExtent l="0" t="0" r="0" b="4445"/>
            <wp:docPr id="17" name="Grafik 17" descr="F:\Sommertour2018\Fotos_MS PictureManager\Pressefoto_SommertourLR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ommertour2018\Fotos_MS PictureManager\Pressefoto_SommertourLR (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37355" cy="1424816"/>
                    </a:xfrm>
                    <a:prstGeom prst="rect">
                      <a:avLst/>
                    </a:prstGeom>
                    <a:noFill/>
                    <a:ln>
                      <a:noFill/>
                    </a:ln>
                  </pic:spPr>
                </pic:pic>
              </a:graphicData>
            </a:graphic>
          </wp:inline>
        </w:drawing>
      </w:r>
    </w:p>
    <w:p w:rsidR="00C42B6B" w:rsidRDefault="00C42B6B" w:rsidP="007D7388"/>
    <w:p w:rsidR="00D06607" w:rsidRDefault="00D06607" w:rsidP="007D7388"/>
    <w:p w:rsidR="00D06607" w:rsidRDefault="00D06607" w:rsidP="007D7388"/>
    <w:p w:rsidR="00D06607" w:rsidRDefault="00D06607" w:rsidP="007D7388"/>
    <w:p w:rsidR="007E2FD7" w:rsidRDefault="007E2FD7" w:rsidP="007E2FD7">
      <w:r>
        <w:t>Nach einer kleinen Stärkung im Restaurant „Alte Mühle</w:t>
      </w:r>
      <w:r w:rsidR="00831B82">
        <w:t>“</w:t>
      </w:r>
      <w:r>
        <w:t xml:space="preserve"> besuchte Dr. Andreas Ebel den erst </w:t>
      </w:r>
      <w:r w:rsidR="00871205">
        <w:t>im Oktober 2017 eröffneten</w:t>
      </w:r>
      <w:r>
        <w:t xml:space="preserve"> </w:t>
      </w:r>
      <w:r w:rsidRPr="00A14460">
        <w:rPr>
          <w:b/>
        </w:rPr>
        <w:t>Seniorenwohnpark „</w:t>
      </w:r>
      <w:proofErr w:type="spellStart"/>
      <w:r w:rsidRPr="00A14460">
        <w:rPr>
          <w:b/>
        </w:rPr>
        <w:t>Drömling</w:t>
      </w:r>
      <w:proofErr w:type="spellEnd"/>
      <w:r w:rsidRPr="00A14460">
        <w:rPr>
          <w:b/>
        </w:rPr>
        <w:t>“</w:t>
      </w:r>
      <w:r w:rsidRPr="007304A5">
        <w:t xml:space="preserve"> in </w:t>
      </w:r>
      <w:proofErr w:type="spellStart"/>
      <w:r w:rsidRPr="007304A5">
        <w:t>Rühen</w:t>
      </w:r>
      <w:proofErr w:type="spellEnd"/>
      <w:r w:rsidRPr="007304A5">
        <w:t>.</w:t>
      </w:r>
      <w:r w:rsidR="00871205">
        <w:rPr>
          <w:b/>
        </w:rPr>
        <w:t xml:space="preserve"> </w:t>
      </w:r>
      <w:r w:rsidR="00871205">
        <w:t xml:space="preserve">Einrichtungsleiter Mario Krähe führte durch die </w:t>
      </w:r>
      <w:r>
        <w:t>Altenpflegeeinrichtung</w:t>
      </w:r>
      <w:r w:rsidR="00871205">
        <w:t xml:space="preserve">, die </w:t>
      </w:r>
      <w:r>
        <w:t xml:space="preserve">60 auf zwei Wohnbereiche verteilte vollstationäre Einheiten </w:t>
      </w:r>
      <w:r w:rsidR="00871205">
        <w:t>bietet</w:t>
      </w:r>
      <w:r>
        <w:t xml:space="preserve">. Neben dem Hauptgebäude befinden sich sechs Wohnhäuser mit 20 barrierefreien Wohnungen. Der Seniorenwohnpark bietet alle Leistungen der vollstationären Pflege und Betreuung, der Kurzzeit und Verhinderungspflege und verfügt über eine eigene Wäscherei. Den Besuch nahm der Landrat zum Anlass, sich über die Struktur des Hauses, die Alltagsgestaltung und das Pflegeleitbild zu informieren. </w:t>
      </w:r>
    </w:p>
    <w:p w:rsidR="007E2FD7" w:rsidRDefault="007E2FD7" w:rsidP="007E2FD7"/>
    <w:p w:rsidR="00873FA9" w:rsidRPr="00873FA9" w:rsidRDefault="00873FA9" w:rsidP="00873FA9">
      <w:r w:rsidRPr="00873FA9">
        <w:t>„Mich beeindruckt die Selbstverpflichtung des Seniorenwohnparks „</w:t>
      </w:r>
      <w:proofErr w:type="spellStart"/>
      <w:r w:rsidRPr="00873FA9">
        <w:t>Drömling</w:t>
      </w:r>
      <w:proofErr w:type="spellEnd"/>
      <w:r w:rsidRPr="00873FA9">
        <w:t xml:space="preserve">“, gerade in Zeiten des Fachkräftemangels in der Altenpflege die Anzahl der Bewohner der Leistungskapazität anzupassen“, unterstreicht Landrat Dr. Andreas Ebel. „Auch die Zusammenarbeit der Einrichtung mit vor Ort ansässigen Pflegediensten und damit die Verzahnung innerhalb des Landkreises halte ich für wichtig.“ hebt der Landrat hervor. </w:t>
      </w:r>
    </w:p>
    <w:p w:rsidR="00873FA9" w:rsidRDefault="00873FA9" w:rsidP="007E2FD7"/>
    <w:p w:rsidR="00871205" w:rsidRDefault="00871205" w:rsidP="007E2FD7"/>
    <w:p w:rsidR="00C8144A" w:rsidRDefault="00C8144A" w:rsidP="007E2FD7">
      <w:r w:rsidRPr="00C8144A">
        <w:rPr>
          <w:color w:val="808080" w:themeColor="background1" w:themeShade="80"/>
          <w:sz w:val="16"/>
          <w:szCs w:val="16"/>
        </w:rPr>
        <w:t>Foto</w:t>
      </w:r>
      <w:r>
        <w:rPr>
          <w:color w:val="808080" w:themeColor="background1" w:themeShade="80"/>
          <w:sz w:val="16"/>
          <w:szCs w:val="16"/>
        </w:rPr>
        <w:t xml:space="preserve"> 19</w:t>
      </w:r>
    </w:p>
    <w:p w:rsidR="00C42B6B" w:rsidRDefault="00C42B6B" w:rsidP="00C42B6B">
      <w:r>
        <w:rPr>
          <w:noProof/>
        </w:rPr>
        <w:drawing>
          <wp:inline distT="0" distB="0" distL="0" distR="0" wp14:anchorId="346EDE66" wp14:editId="1C56B2B8">
            <wp:extent cx="2070022" cy="1379930"/>
            <wp:effectExtent l="0" t="0" r="6985" b="0"/>
            <wp:docPr id="28" name="Grafik 28" descr="F:\Sommertour2018\Fotos_MS PictureManager\Pressefoto_SommertourLR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Sommertour2018\Fotos_MS PictureManager\Pressefoto_SommertourLR (1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69909" cy="1379854"/>
                    </a:xfrm>
                    <a:prstGeom prst="rect">
                      <a:avLst/>
                    </a:prstGeom>
                    <a:noFill/>
                    <a:ln>
                      <a:noFill/>
                    </a:ln>
                  </pic:spPr>
                </pic:pic>
              </a:graphicData>
            </a:graphic>
          </wp:inline>
        </w:drawing>
      </w:r>
    </w:p>
    <w:p w:rsidR="007E2FD7" w:rsidRDefault="007E2FD7" w:rsidP="00C42B6B"/>
    <w:p w:rsidR="00CB337B" w:rsidRPr="00D542DF" w:rsidRDefault="00CB337B" w:rsidP="00CB337B">
      <w:r>
        <w:t xml:space="preserve">Im Speisesaal: Mario Krähe erläuterte außerdem den hohen Stellenwert gesunder Ernährung im Seniorenwohnpark </w:t>
      </w:r>
      <w:proofErr w:type="spellStart"/>
      <w:r>
        <w:t>Drömling</w:t>
      </w:r>
      <w:proofErr w:type="spellEnd"/>
      <w:r>
        <w:t xml:space="preserve">. „Erstaunt war ich von dem hier angewandten </w:t>
      </w:r>
    </w:p>
    <w:p w:rsidR="00CB337B" w:rsidRDefault="00CB337B" w:rsidP="00CB337B">
      <w:r w:rsidRPr="00D542DF">
        <w:t>Verfahren, passierte Kost wieder in seine ursprü</w:t>
      </w:r>
      <w:r>
        <w:t xml:space="preserve">ngliche Form zurück zu bringen, um Bewohnerinnen und Bewohnern mit Kau- und Schluckstörungen die Mahlzeiten in appetitlicher Form anbieten zu können“, sagt Landrat Dr. Andreas Ebel. </w:t>
      </w:r>
    </w:p>
    <w:p w:rsidR="00CB337B" w:rsidRDefault="00CB337B" w:rsidP="00CB337B"/>
    <w:p w:rsidR="00187700" w:rsidRDefault="00187700" w:rsidP="00C42B6B"/>
    <w:p w:rsidR="00212D53" w:rsidRDefault="00212D53" w:rsidP="00C42B6B"/>
    <w:p w:rsidR="00212D53" w:rsidRDefault="00212D53" w:rsidP="00C42B6B"/>
    <w:p w:rsidR="00212D53" w:rsidRDefault="00212D53" w:rsidP="00C42B6B"/>
    <w:p w:rsidR="00212D53" w:rsidRDefault="00212D53" w:rsidP="00C42B6B"/>
    <w:p w:rsidR="00C8144A" w:rsidRDefault="00C8144A" w:rsidP="00C42B6B">
      <w:r w:rsidRPr="00C8144A">
        <w:rPr>
          <w:color w:val="808080" w:themeColor="background1" w:themeShade="80"/>
          <w:sz w:val="16"/>
          <w:szCs w:val="16"/>
        </w:rPr>
        <w:lastRenderedPageBreak/>
        <w:t>Foto</w:t>
      </w:r>
      <w:r>
        <w:rPr>
          <w:color w:val="808080" w:themeColor="background1" w:themeShade="80"/>
          <w:sz w:val="16"/>
          <w:szCs w:val="16"/>
        </w:rPr>
        <w:t xml:space="preserve"> 20</w:t>
      </w:r>
    </w:p>
    <w:p w:rsidR="00C42B6B" w:rsidRDefault="00C42B6B" w:rsidP="00C42B6B">
      <w:r>
        <w:rPr>
          <w:noProof/>
        </w:rPr>
        <w:drawing>
          <wp:inline distT="0" distB="0" distL="0" distR="0" wp14:anchorId="4512F125" wp14:editId="02B9EA0B">
            <wp:extent cx="2103681" cy="1402368"/>
            <wp:effectExtent l="0" t="0" r="0" b="7620"/>
            <wp:docPr id="24" name="Grafik 24" descr="F:\Sommertour2018\Fotos_MS PictureManager\Pressefoto_SommertourLR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Sommertour2018\Fotos_MS PictureManager\Pressefoto_SommertourLR (1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03566" cy="1402292"/>
                    </a:xfrm>
                    <a:prstGeom prst="rect">
                      <a:avLst/>
                    </a:prstGeom>
                    <a:noFill/>
                    <a:ln>
                      <a:noFill/>
                    </a:ln>
                  </pic:spPr>
                </pic:pic>
              </a:graphicData>
            </a:graphic>
          </wp:inline>
        </w:drawing>
      </w:r>
    </w:p>
    <w:p w:rsidR="00C42B6B" w:rsidRDefault="00C42B6B" w:rsidP="00C42B6B"/>
    <w:p w:rsidR="00C42B6B" w:rsidRDefault="00CB337B" w:rsidP="007D7388">
      <w:r>
        <w:t xml:space="preserve">Heimleiter Mario Krähe (rechts im Bild) zeigt </w:t>
      </w:r>
      <w:r w:rsidR="00A007C0">
        <w:t xml:space="preserve">Landrat Dr. Andreas Ebel (dritter von links) die Hochbeete, die </w:t>
      </w:r>
      <w:r>
        <w:t xml:space="preserve">es </w:t>
      </w:r>
      <w:r w:rsidR="00A007C0">
        <w:t>Rollstuhlfahrer</w:t>
      </w:r>
      <w:r w:rsidR="0086023E">
        <w:t xml:space="preserve">n ermöglicht, zum Pflegen der Pflanzen unter das Metallgestell zu fahren. </w:t>
      </w:r>
    </w:p>
    <w:p w:rsidR="00C42B6B" w:rsidRDefault="00C42B6B" w:rsidP="007D7388"/>
    <w:p w:rsidR="00D06607" w:rsidRDefault="00D06607" w:rsidP="007D7388"/>
    <w:p w:rsidR="00A007C0" w:rsidRDefault="00A007C0" w:rsidP="007D7388"/>
    <w:p w:rsidR="00A007C0" w:rsidRDefault="00A007C0" w:rsidP="007D7388"/>
    <w:p w:rsidR="007D7388" w:rsidRDefault="001D50DB" w:rsidP="007D7388">
      <w:r>
        <w:t xml:space="preserve">Im Anschluss ging es zum </w:t>
      </w:r>
      <w:r w:rsidRPr="00DD0ADE">
        <w:rPr>
          <w:b/>
        </w:rPr>
        <w:t xml:space="preserve">Grenzlehrpfad </w:t>
      </w:r>
      <w:proofErr w:type="spellStart"/>
      <w:r w:rsidRPr="00DD0ADE">
        <w:rPr>
          <w:b/>
        </w:rPr>
        <w:t>Zicherie-Böckwitz</w:t>
      </w:r>
      <w:proofErr w:type="spellEnd"/>
      <w:r>
        <w:t xml:space="preserve"> in Brome, der mit authentischen Grenzanlagen und Museum die deutsche Teilung von 1945 bis 1989 veranschaulicht und erläutert. </w:t>
      </w:r>
    </w:p>
    <w:p w:rsidR="00C42B6B" w:rsidRDefault="00C42B6B" w:rsidP="007D7388"/>
    <w:p w:rsidR="00C8144A" w:rsidRDefault="00C8144A" w:rsidP="007D7388">
      <w:r w:rsidRPr="00C8144A">
        <w:rPr>
          <w:color w:val="808080" w:themeColor="background1" w:themeShade="80"/>
          <w:sz w:val="16"/>
          <w:szCs w:val="16"/>
        </w:rPr>
        <w:t>Foto</w:t>
      </w:r>
      <w:r>
        <w:rPr>
          <w:color w:val="808080" w:themeColor="background1" w:themeShade="80"/>
          <w:sz w:val="16"/>
          <w:szCs w:val="16"/>
        </w:rPr>
        <w:t xml:space="preserve"> 21</w:t>
      </w:r>
    </w:p>
    <w:p w:rsidR="00C42B6B" w:rsidRDefault="00C42B6B" w:rsidP="007D7388">
      <w:r>
        <w:rPr>
          <w:noProof/>
        </w:rPr>
        <w:drawing>
          <wp:inline distT="0" distB="0" distL="0" distR="0" wp14:anchorId="72D0EF43" wp14:editId="5477DA78">
            <wp:extent cx="2047582" cy="1364971"/>
            <wp:effectExtent l="0" t="0" r="0" b="6985"/>
            <wp:docPr id="29" name="Grafik 29" descr="F:\Sommertour2018\Fotos_MS PictureManager\Pressefoto_SommertourLR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Sommertour2018\Fotos_MS PictureManager\Pressefoto_SommertourLR (1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47470" cy="1364896"/>
                    </a:xfrm>
                    <a:prstGeom prst="rect">
                      <a:avLst/>
                    </a:prstGeom>
                    <a:noFill/>
                    <a:ln>
                      <a:noFill/>
                    </a:ln>
                  </pic:spPr>
                </pic:pic>
              </a:graphicData>
            </a:graphic>
          </wp:inline>
        </w:drawing>
      </w:r>
    </w:p>
    <w:p w:rsidR="00C42B6B" w:rsidRDefault="00C42B6B" w:rsidP="007D7388"/>
    <w:p w:rsidR="001D50DB" w:rsidRPr="00BB29A7" w:rsidRDefault="001D50DB" w:rsidP="001D50DB">
      <w:r w:rsidRPr="00BB29A7">
        <w:t xml:space="preserve">Landrat Dr. Andreas Ebel besichtigte die </w:t>
      </w:r>
      <w:r w:rsidRPr="0000666A">
        <w:rPr>
          <w:b/>
        </w:rPr>
        <w:t>Grenzausstellung</w:t>
      </w:r>
      <w:r w:rsidRPr="00BB29A7">
        <w:t xml:space="preserve"> zur deutsch-deutschen Teilung i</w:t>
      </w:r>
      <w:r w:rsidR="00BB29A7" w:rsidRPr="00BB29A7">
        <w:t xml:space="preserve">m </w:t>
      </w:r>
      <w:r w:rsidR="00BB29A7" w:rsidRPr="0000666A">
        <w:rPr>
          <w:b/>
        </w:rPr>
        <w:t>Museum in</w:t>
      </w:r>
      <w:r w:rsidRPr="0000666A">
        <w:rPr>
          <w:b/>
        </w:rPr>
        <w:t xml:space="preserve"> </w:t>
      </w:r>
      <w:proofErr w:type="spellStart"/>
      <w:r w:rsidRPr="0000666A">
        <w:rPr>
          <w:b/>
        </w:rPr>
        <w:t>Böckwitz</w:t>
      </w:r>
      <w:proofErr w:type="spellEnd"/>
      <w:r w:rsidRPr="00BB29A7">
        <w:t>. Im Gespräch mit Hartmut Jakobs</w:t>
      </w:r>
      <w:r w:rsidR="0060733F" w:rsidRPr="00BB29A7">
        <w:t xml:space="preserve"> (Mitglied im </w:t>
      </w:r>
      <w:r w:rsidR="00BB29A7" w:rsidRPr="00BB29A7">
        <w:t>L</w:t>
      </w:r>
      <w:r w:rsidR="0060733F" w:rsidRPr="00BB29A7">
        <w:t xml:space="preserve">andwirtschaftlichen </w:t>
      </w:r>
      <w:r w:rsidR="00BB29A7" w:rsidRPr="00BB29A7">
        <w:t>Mu</w:t>
      </w:r>
      <w:r w:rsidR="0060733F" w:rsidRPr="00BB29A7">
        <w:t>seum</w:t>
      </w:r>
      <w:r w:rsidR="00BB29A7" w:rsidRPr="00BB29A7">
        <w:t xml:space="preserve"> </w:t>
      </w:r>
      <w:proofErr w:type="spellStart"/>
      <w:r w:rsidR="00BB29A7" w:rsidRPr="00BB29A7">
        <w:t>Böckwitz</w:t>
      </w:r>
      <w:proofErr w:type="spellEnd"/>
      <w:r w:rsidR="0060733F" w:rsidRPr="00BB29A7">
        <w:t xml:space="preserve">) und </w:t>
      </w:r>
      <w:r w:rsidRPr="00BB29A7">
        <w:t xml:space="preserve">der ersten Vorsitzenden des </w:t>
      </w:r>
      <w:r w:rsidR="00BB29A7" w:rsidRPr="00BB29A7">
        <w:t>L</w:t>
      </w:r>
      <w:r w:rsidRPr="00BB29A7">
        <w:t xml:space="preserve">andwirtschaftlichen Museums Ingrid Schumann ging es um die Zukunft des </w:t>
      </w:r>
      <w:proofErr w:type="spellStart"/>
      <w:r w:rsidR="00BB29A7" w:rsidRPr="00BB29A7">
        <w:t>Böckwitzer</w:t>
      </w:r>
      <w:proofErr w:type="spellEnd"/>
      <w:r w:rsidR="00BB29A7" w:rsidRPr="00BB29A7">
        <w:t xml:space="preserve"> </w:t>
      </w:r>
      <w:r w:rsidRPr="00BB29A7">
        <w:t>Museums</w:t>
      </w:r>
      <w:r w:rsidR="00BB29A7" w:rsidRPr="00BB29A7">
        <w:t xml:space="preserve"> mit seiner Grenzausstellung</w:t>
      </w:r>
      <w:r w:rsidRPr="00BB29A7">
        <w:t xml:space="preserve">. „Ich bin zum ersten Mal hier und habe viele Anregungen mitgenommen. Es ist wichtig, diesen Teil der deutschen Geschichte lebendig zu halten“. In diesem Sinne signalisierte der Landrat Gesprächsbereitschaft zu der Idee Jakobs, </w:t>
      </w:r>
      <w:r w:rsidR="00BB29A7" w:rsidRPr="00BB29A7">
        <w:t xml:space="preserve">das </w:t>
      </w:r>
      <w:proofErr w:type="spellStart"/>
      <w:r w:rsidR="0060733F" w:rsidRPr="00BB29A7">
        <w:t>Böckwitzer</w:t>
      </w:r>
      <w:proofErr w:type="spellEnd"/>
      <w:r w:rsidR="0060733F" w:rsidRPr="00BB29A7">
        <w:t xml:space="preserve"> Museum </w:t>
      </w:r>
      <w:r w:rsidR="00BB29A7" w:rsidRPr="00BB29A7">
        <w:t xml:space="preserve">als Außenstelle in das Museum Burg Brome zu integrieren, um es </w:t>
      </w:r>
      <w:r w:rsidR="0060733F" w:rsidRPr="00BB29A7">
        <w:t>auch für nachfolgende Gen</w:t>
      </w:r>
      <w:r w:rsidR="00BB29A7" w:rsidRPr="00BB29A7">
        <w:t xml:space="preserve">erationen </w:t>
      </w:r>
      <w:r w:rsidR="0060733F" w:rsidRPr="00BB29A7">
        <w:t xml:space="preserve">zu bewahren. </w:t>
      </w:r>
    </w:p>
    <w:p w:rsidR="00C42B6B" w:rsidRDefault="00C42B6B" w:rsidP="007D7388"/>
    <w:p w:rsidR="00D06607" w:rsidRDefault="00D06607" w:rsidP="007D7388"/>
    <w:p w:rsidR="00D06607" w:rsidRDefault="00D06607" w:rsidP="007D7388"/>
    <w:p w:rsidR="001C0FD4" w:rsidRDefault="001C0FD4" w:rsidP="007D7388"/>
    <w:p w:rsidR="00E164F1" w:rsidRDefault="00EF71CB" w:rsidP="00E164F1">
      <w:r>
        <w:t>D</w:t>
      </w:r>
      <w:r w:rsidR="00E164F1">
        <w:t xml:space="preserve">ie Tagesetappe </w:t>
      </w:r>
      <w:r>
        <w:t xml:space="preserve">endete </w:t>
      </w:r>
      <w:r w:rsidR="00E164F1">
        <w:t xml:space="preserve">im </w:t>
      </w:r>
      <w:proofErr w:type="spellStart"/>
      <w:r w:rsidR="00E164F1" w:rsidRPr="00760C49">
        <w:rPr>
          <w:b/>
        </w:rPr>
        <w:t>Remmlerhof</w:t>
      </w:r>
      <w:proofErr w:type="spellEnd"/>
      <w:r w:rsidR="00E164F1">
        <w:t>. Mit seinen Konzerten, Open Air-Veranstaltungen und dem nostalgischen Kinosaal ist dieser Ort ein</w:t>
      </w:r>
      <w:r w:rsidR="00FD0D9A">
        <w:t xml:space="preserve"> Treffpunkt in Brome</w:t>
      </w:r>
      <w:r w:rsidR="00311C5E">
        <w:t xml:space="preserve"> und bietet </w:t>
      </w:r>
      <w:r w:rsidR="00C45F43">
        <w:t xml:space="preserve">auch </w:t>
      </w:r>
      <w:r w:rsidR="00311C5E">
        <w:t>Platz für private Feierlichkeiten.</w:t>
      </w:r>
    </w:p>
    <w:p w:rsidR="007D7388" w:rsidRDefault="007D7388" w:rsidP="007D7388"/>
    <w:p w:rsidR="00C8144A" w:rsidRDefault="00C8144A" w:rsidP="007D7388">
      <w:r w:rsidRPr="00C8144A">
        <w:rPr>
          <w:color w:val="808080" w:themeColor="background1" w:themeShade="80"/>
          <w:sz w:val="16"/>
          <w:szCs w:val="16"/>
        </w:rPr>
        <w:t>Foto</w:t>
      </w:r>
      <w:r>
        <w:rPr>
          <w:color w:val="808080" w:themeColor="background1" w:themeShade="80"/>
          <w:sz w:val="16"/>
          <w:szCs w:val="16"/>
        </w:rPr>
        <w:t xml:space="preserve"> 22</w:t>
      </w:r>
    </w:p>
    <w:p w:rsidR="00C42B6B" w:rsidRDefault="00C42B6B" w:rsidP="007D7388">
      <w:r>
        <w:rPr>
          <w:noProof/>
        </w:rPr>
        <w:drawing>
          <wp:inline distT="0" distB="0" distL="0" distR="0" wp14:anchorId="6E398FEE" wp14:editId="3153846A">
            <wp:extent cx="2047582" cy="1364971"/>
            <wp:effectExtent l="0" t="0" r="0" b="6985"/>
            <wp:docPr id="30" name="Grafik 30" descr="F:\Sommertour2018\Fotos_MS PictureManager\Pressefoto_SommertourLR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Sommertour2018\Fotos_MS PictureManager\Pressefoto_SommertourLR (1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49934" cy="1366539"/>
                    </a:xfrm>
                    <a:prstGeom prst="rect">
                      <a:avLst/>
                    </a:prstGeom>
                    <a:noFill/>
                    <a:ln>
                      <a:noFill/>
                    </a:ln>
                  </pic:spPr>
                </pic:pic>
              </a:graphicData>
            </a:graphic>
          </wp:inline>
        </w:drawing>
      </w:r>
    </w:p>
    <w:p w:rsidR="00A57729" w:rsidRDefault="00FD0D9A" w:rsidP="007D7388">
      <w:r>
        <w:lastRenderedPageBreak/>
        <w:t xml:space="preserve">Landrat Dr. Andreas Ebel (2.v.r.) freut sich mit Kreisrat Rolf Amelsberg (li.) und der Samtgemeindebürgermeisterin Brome Manuela Peckmann über die herzliche Begrüßung im </w:t>
      </w:r>
      <w:proofErr w:type="spellStart"/>
      <w:r>
        <w:t>Remmlerhof</w:t>
      </w:r>
      <w:proofErr w:type="spellEnd"/>
      <w:r>
        <w:t xml:space="preserve">. </w:t>
      </w:r>
      <w:r w:rsidR="00807A59">
        <w:t>Auch hier waren Bürger vor Ort, um sich mit dem Landrat auszutauschen.</w:t>
      </w:r>
    </w:p>
    <w:p w:rsidR="003A6BA8" w:rsidRDefault="003A6BA8" w:rsidP="007D7388"/>
    <w:p w:rsidR="00C8144A" w:rsidRDefault="00C8144A" w:rsidP="00146A00">
      <w:r w:rsidRPr="00C8144A">
        <w:rPr>
          <w:color w:val="808080" w:themeColor="background1" w:themeShade="80"/>
          <w:sz w:val="16"/>
          <w:szCs w:val="16"/>
        </w:rPr>
        <w:t>Foto</w:t>
      </w:r>
      <w:r>
        <w:rPr>
          <w:color w:val="808080" w:themeColor="background1" w:themeShade="80"/>
          <w:sz w:val="16"/>
          <w:szCs w:val="16"/>
        </w:rPr>
        <w:t xml:space="preserve"> 23</w:t>
      </w:r>
    </w:p>
    <w:p w:rsidR="00146A00" w:rsidRDefault="00146A00" w:rsidP="00146A00">
      <w:r>
        <w:rPr>
          <w:noProof/>
        </w:rPr>
        <w:drawing>
          <wp:inline distT="0" distB="0" distL="0" distR="0" wp14:anchorId="29A2923F" wp14:editId="5CD151BA">
            <wp:extent cx="2114900" cy="1409847"/>
            <wp:effectExtent l="0" t="0" r="0" b="0"/>
            <wp:docPr id="31" name="Grafik 31" descr="F:\Sommertour2018\Fotos_MS PictureManager\Pressefoto_SommertourLR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Sommertour2018\Fotos_MS PictureManager\Pressefoto_SommertourLR (1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14618" cy="1409659"/>
                    </a:xfrm>
                    <a:prstGeom prst="rect">
                      <a:avLst/>
                    </a:prstGeom>
                    <a:noFill/>
                    <a:ln>
                      <a:noFill/>
                    </a:ln>
                  </pic:spPr>
                </pic:pic>
              </a:graphicData>
            </a:graphic>
          </wp:inline>
        </w:drawing>
      </w:r>
    </w:p>
    <w:p w:rsidR="00146A00" w:rsidRDefault="00146A00" w:rsidP="00146A00"/>
    <w:p w:rsidR="00373F4A" w:rsidRDefault="00373F4A" w:rsidP="00373F4A">
      <w:r>
        <w:t xml:space="preserve">Inhaber Peter </w:t>
      </w:r>
      <w:proofErr w:type="spellStart"/>
      <w:r>
        <w:t>Renziehausen</w:t>
      </w:r>
      <w:proofErr w:type="spellEnd"/>
      <w:r>
        <w:t xml:space="preserve"> gab dem Landrat einen Überblick über die Geschichte des </w:t>
      </w:r>
      <w:proofErr w:type="spellStart"/>
      <w:r>
        <w:t>Remmlerhofes</w:t>
      </w:r>
      <w:proofErr w:type="spellEnd"/>
      <w:r>
        <w:t>, den er bereits in dritter Generation führt. Seit Anfang des 19. Jahrhunderts in Familienbesitz bietet er heute einen Veranstaltungssaal für Konzerte und Theater, Sommer Open Air, einen lauschigen Innenhof und sogar eine Whisky-Lounge. Auch eine historische Musikbox</w:t>
      </w:r>
      <w:r w:rsidR="00807A59">
        <w:t xml:space="preserve"> konnte der Landrat bewundern. </w:t>
      </w:r>
    </w:p>
    <w:p w:rsidR="00373F4A" w:rsidRDefault="00373F4A" w:rsidP="00373F4A"/>
    <w:p w:rsidR="00C8144A" w:rsidRDefault="00C8144A" w:rsidP="00373F4A">
      <w:r w:rsidRPr="00C8144A">
        <w:rPr>
          <w:color w:val="808080" w:themeColor="background1" w:themeShade="80"/>
          <w:sz w:val="16"/>
          <w:szCs w:val="16"/>
        </w:rPr>
        <w:t>Foto</w:t>
      </w:r>
      <w:r>
        <w:rPr>
          <w:color w:val="808080" w:themeColor="background1" w:themeShade="80"/>
          <w:sz w:val="16"/>
          <w:szCs w:val="16"/>
        </w:rPr>
        <w:t xml:space="preserve"> 24</w:t>
      </w:r>
    </w:p>
    <w:p w:rsidR="00373F4A" w:rsidRDefault="00373F4A" w:rsidP="00373F4A">
      <w:r>
        <w:rPr>
          <w:noProof/>
        </w:rPr>
        <w:drawing>
          <wp:inline distT="0" distB="0" distL="0" distR="0" wp14:anchorId="35CE76B9" wp14:editId="4CAD7A69">
            <wp:extent cx="2129056" cy="1419284"/>
            <wp:effectExtent l="0" t="0" r="5080" b="0"/>
            <wp:docPr id="32" name="Grafik 32" descr="F:\Sommertour2018\Fotos_MS PictureManager\Pressefoto_SommertourLR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Sommertour2018\Fotos_MS PictureManager\Pressefoto_SommertourLR (1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28833" cy="1419135"/>
                    </a:xfrm>
                    <a:prstGeom prst="rect">
                      <a:avLst/>
                    </a:prstGeom>
                    <a:noFill/>
                    <a:ln>
                      <a:noFill/>
                    </a:ln>
                  </pic:spPr>
                </pic:pic>
              </a:graphicData>
            </a:graphic>
          </wp:inline>
        </w:drawing>
      </w:r>
    </w:p>
    <w:p w:rsidR="00373F4A" w:rsidRDefault="00373F4A" w:rsidP="00146A00"/>
    <w:p w:rsidR="00373F4A" w:rsidRDefault="00373F4A" w:rsidP="00146A00"/>
    <w:p w:rsidR="008B6551" w:rsidRDefault="008B6551" w:rsidP="007D7388"/>
    <w:p w:rsidR="00D06607" w:rsidRDefault="00D06607" w:rsidP="007D7388"/>
    <w:p w:rsidR="00D06607" w:rsidRDefault="00D06607" w:rsidP="007D7388"/>
    <w:p w:rsidR="00D06607" w:rsidRDefault="00D06607" w:rsidP="007D7388"/>
    <w:p w:rsidR="00D06607" w:rsidRDefault="00D06607" w:rsidP="007D7388"/>
    <w:p w:rsidR="00D06607" w:rsidRDefault="00D06607" w:rsidP="007D7388"/>
    <w:p w:rsidR="00D06607" w:rsidRDefault="00D06607" w:rsidP="007D7388"/>
    <w:p w:rsidR="00373F4A" w:rsidRDefault="00373F4A" w:rsidP="007D7388"/>
    <w:p w:rsidR="007D7388" w:rsidRPr="00373F4A" w:rsidRDefault="001C0FD4" w:rsidP="007D7388">
      <w:pPr>
        <w:rPr>
          <w:b/>
          <w:u w:val="single"/>
        </w:rPr>
      </w:pPr>
      <w:r>
        <w:rPr>
          <w:b/>
          <w:u w:val="single"/>
        </w:rPr>
        <w:t>D</w:t>
      </w:r>
      <w:r w:rsidR="008B6551" w:rsidRPr="00373F4A">
        <w:rPr>
          <w:b/>
          <w:u w:val="single"/>
        </w:rPr>
        <w:t xml:space="preserve">ritter Tag: </w:t>
      </w:r>
      <w:r w:rsidR="007D7388" w:rsidRPr="00373F4A">
        <w:rPr>
          <w:b/>
          <w:u w:val="single"/>
        </w:rPr>
        <w:t>Samtgemeinde Papenteich:</w:t>
      </w:r>
    </w:p>
    <w:p w:rsidR="00373F4A" w:rsidRPr="00036192" w:rsidRDefault="00373F4A" w:rsidP="00373F4A">
      <w:pPr>
        <w:rPr>
          <w:sz w:val="6"/>
          <w:szCs w:val="6"/>
        </w:rPr>
      </w:pPr>
    </w:p>
    <w:p w:rsidR="00B82F76" w:rsidRDefault="00373F4A" w:rsidP="00B82F76">
      <w:r w:rsidRPr="00C619CB">
        <w:t>Der letzte Tag der Sommertour beg</w:t>
      </w:r>
      <w:r w:rsidR="00B82F76">
        <w:t>ann i</w:t>
      </w:r>
      <w:r w:rsidRPr="00C619CB">
        <w:t xml:space="preserve">n der </w:t>
      </w:r>
      <w:r w:rsidRPr="00C619CB">
        <w:rPr>
          <w:b/>
        </w:rPr>
        <w:t xml:space="preserve">Grundschule </w:t>
      </w:r>
      <w:proofErr w:type="spellStart"/>
      <w:r w:rsidRPr="00C619CB">
        <w:rPr>
          <w:b/>
        </w:rPr>
        <w:t>Adenbüttel</w:t>
      </w:r>
      <w:proofErr w:type="spellEnd"/>
      <w:r w:rsidRPr="00C619CB">
        <w:t xml:space="preserve">, die rund 130 Schülerinnen und Schüler der ersten bis vierten Klasse unterrichtet. Eine Besonderheit der  Schule ist der Schulbauernhof. Ziel ist es, das Bewusstsein für den richtigen Umgang mit Nutztieren zu schärfen und den Kindern die Möglichkeit zu geben, das Wachsen von Tieren und Pflanzen zu erleben. Im Juni veranstaltete die zweizügige Schule erstmals einen Sponsorenlauf, um eine Weitsprunganlage auf dem Schulgelände errichten zu können. Und auch im Rahmen der Braunschweiger Schultheaterwoche ist die Grundschule </w:t>
      </w:r>
      <w:proofErr w:type="spellStart"/>
      <w:r w:rsidRPr="00C619CB">
        <w:t>Adenbüttel</w:t>
      </w:r>
      <w:proofErr w:type="spellEnd"/>
      <w:r w:rsidRPr="00C619CB">
        <w:t xml:space="preserve"> regelmäßig aktiv. </w:t>
      </w:r>
      <w:r w:rsidR="00F07E08">
        <w:t xml:space="preserve">So befindet sich </w:t>
      </w:r>
      <w:r w:rsidR="001C0FD4">
        <w:t xml:space="preserve">auch </w:t>
      </w:r>
      <w:r w:rsidR="00F07E08">
        <w:t xml:space="preserve">gleich nach dem Eingang in der Aula eine kleine Bühne. </w:t>
      </w:r>
    </w:p>
    <w:p w:rsidR="00373F4A" w:rsidRPr="00C619CB" w:rsidRDefault="00373F4A" w:rsidP="00373F4A"/>
    <w:p w:rsidR="00DE2910" w:rsidRDefault="00F23522" w:rsidP="00465E1B">
      <w:r>
        <w:t xml:space="preserve">„Ich bin von der umfassenden pädagogischen Dimension des Angebotes der Grundschule </w:t>
      </w:r>
      <w:proofErr w:type="spellStart"/>
      <w:r>
        <w:t>Adenbüttel</w:t>
      </w:r>
      <w:proofErr w:type="spellEnd"/>
      <w:r>
        <w:t xml:space="preserve"> begeistert, das man in dieser Art nicht so schnell wiederfindet“, </w:t>
      </w:r>
      <w:r w:rsidR="001C0FD4">
        <w:t xml:space="preserve">betont </w:t>
      </w:r>
      <w:r>
        <w:t>der Landrat. „So können bereits die Jüngsten durch ihre Mitarbeit in einem Schulbauernhof oder im Klassenrat früh lernen, Verantwortung zu übernehmen</w:t>
      </w:r>
      <w:r w:rsidR="00C93B44">
        <w:t xml:space="preserve">, </w:t>
      </w:r>
      <w:r>
        <w:t>beteiligt</w:t>
      </w:r>
      <w:r w:rsidR="00C93B44">
        <w:t xml:space="preserve"> und gehört</w:t>
      </w:r>
      <w:r>
        <w:t xml:space="preserve"> zu werden.“ Auch die Bewegungsförderung ist einer der Schwerpunkt</w:t>
      </w:r>
      <w:r w:rsidR="005B2F37">
        <w:t>e</w:t>
      </w:r>
      <w:r>
        <w:t xml:space="preserve"> der Schule</w:t>
      </w:r>
      <w:r w:rsidR="00DE2910">
        <w:t>, die mit einem breiten Angebot wie etwa einem Bewegungsparcours oder Kletterbäumen der zunehmenden Bewegungsarmut von Kindern entgegen wirkt.</w:t>
      </w:r>
    </w:p>
    <w:p w:rsidR="00C8144A" w:rsidRDefault="00C8144A" w:rsidP="00465E1B">
      <w:r w:rsidRPr="00C8144A">
        <w:rPr>
          <w:color w:val="808080" w:themeColor="background1" w:themeShade="80"/>
          <w:sz w:val="16"/>
          <w:szCs w:val="16"/>
        </w:rPr>
        <w:lastRenderedPageBreak/>
        <w:t>Foto</w:t>
      </w:r>
      <w:r>
        <w:rPr>
          <w:color w:val="808080" w:themeColor="background1" w:themeShade="80"/>
          <w:sz w:val="16"/>
          <w:szCs w:val="16"/>
        </w:rPr>
        <w:t xml:space="preserve"> 25</w:t>
      </w:r>
    </w:p>
    <w:p w:rsidR="00465E1B" w:rsidRDefault="00465E1B" w:rsidP="00465E1B">
      <w:r>
        <w:rPr>
          <w:noProof/>
        </w:rPr>
        <w:drawing>
          <wp:inline distT="0" distB="0" distL="0" distR="0" wp14:anchorId="270A640E" wp14:editId="54AD22E2">
            <wp:extent cx="2126120" cy="1417326"/>
            <wp:effectExtent l="0" t="0" r="7620" b="0"/>
            <wp:docPr id="60" name="Grafik 60" descr="F:\Sommertour2018\Fotos_MS PictureManager\Pressefoto_SommertourLR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Sommertour2018\Fotos_MS PictureManager\Pressefoto_SommertourLR (2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26004" cy="1417248"/>
                    </a:xfrm>
                    <a:prstGeom prst="rect">
                      <a:avLst/>
                    </a:prstGeom>
                    <a:noFill/>
                    <a:ln>
                      <a:noFill/>
                    </a:ln>
                  </pic:spPr>
                </pic:pic>
              </a:graphicData>
            </a:graphic>
          </wp:inline>
        </w:drawing>
      </w:r>
    </w:p>
    <w:p w:rsidR="001C0FD4" w:rsidRDefault="001C0FD4" w:rsidP="00465E1B"/>
    <w:p w:rsidR="00465E1B" w:rsidRDefault="00F07E08" w:rsidP="00465E1B">
      <w:r>
        <w:t xml:space="preserve">Rektor Thomas Gottschlich (2.v.r.) erläutert dem Landrat sowie der Samtgemeindebürgermeisterin Papenteich Ines </w:t>
      </w:r>
      <w:proofErr w:type="spellStart"/>
      <w:r>
        <w:t>Kielhorn</w:t>
      </w:r>
      <w:proofErr w:type="spellEnd"/>
      <w:r>
        <w:t xml:space="preserve"> </w:t>
      </w:r>
      <w:r w:rsidR="00036192">
        <w:t xml:space="preserve">(li.) </w:t>
      </w:r>
      <w:r>
        <w:t xml:space="preserve">und </w:t>
      </w:r>
      <w:r w:rsidR="00036192">
        <w:t xml:space="preserve">Doris </w:t>
      </w:r>
      <w:proofErr w:type="spellStart"/>
      <w:r w:rsidR="00036192">
        <w:t>Pölig</w:t>
      </w:r>
      <w:proofErr w:type="spellEnd"/>
      <w:r w:rsidR="00036192">
        <w:t xml:space="preserve">, Bürgermeisterin </w:t>
      </w:r>
      <w:proofErr w:type="spellStart"/>
      <w:r w:rsidR="00036192">
        <w:t>Adenbüttel</w:t>
      </w:r>
      <w:proofErr w:type="spellEnd"/>
      <w:r w:rsidR="00036192">
        <w:t xml:space="preserve"> die Idee des Schulbauernhofs</w:t>
      </w:r>
      <w:r w:rsidR="00F23522">
        <w:t xml:space="preserve"> für bedrohte Haustiere</w:t>
      </w:r>
      <w:r w:rsidR="00036192">
        <w:t xml:space="preserve">. </w:t>
      </w:r>
      <w:r w:rsidR="00F23522">
        <w:t xml:space="preserve">Hier kümmern sich die Schülerinnen und Schüler um die Tiere, füttern sie oder misten die Ställe aus. </w:t>
      </w:r>
    </w:p>
    <w:p w:rsidR="00C8144A" w:rsidRDefault="00C8144A" w:rsidP="00465E1B"/>
    <w:p w:rsidR="00741BF1" w:rsidRDefault="00C8144A" w:rsidP="00465E1B">
      <w:r w:rsidRPr="00C8144A">
        <w:rPr>
          <w:color w:val="808080" w:themeColor="background1" w:themeShade="80"/>
          <w:sz w:val="16"/>
          <w:szCs w:val="16"/>
        </w:rPr>
        <w:t>Foto</w:t>
      </w:r>
      <w:r>
        <w:rPr>
          <w:color w:val="808080" w:themeColor="background1" w:themeShade="80"/>
          <w:sz w:val="16"/>
          <w:szCs w:val="16"/>
        </w:rPr>
        <w:t xml:space="preserve"> 26</w:t>
      </w:r>
    </w:p>
    <w:p w:rsidR="00465E1B" w:rsidRDefault="00465E1B" w:rsidP="00465E1B">
      <w:r>
        <w:rPr>
          <w:noProof/>
        </w:rPr>
        <w:drawing>
          <wp:inline distT="0" distB="0" distL="0" distR="0" wp14:anchorId="3BED14B3" wp14:editId="113FE8B4">
            <wp:extent cx="2131730" cy="1421067"/>
            <wp:effectExtent l="0" t="0" r="1905" b="8255"/>
            <wp:docPr id="35" name="Grafik 35" descr="F:\Sommertour2018\Fotos_MS PictureManager\Pressefoto_SommertourLR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Sommertour2018\Fotos_MS PictureManager\Pressefoto_SommertourLR (2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36398" cy="1424179"/>
                    </a:xfrm>
                    <a:prstGeom prst="rect">
                      <a:avLst/>
                    </a:prstGeom>
                    <a:noFill/>
                    <a:ln>
                      <a:noFill/>
                    </a:ln>
                  </pic:spPr>
                </pic:pic>
              </a:graphicData>
            </a:graphic>
          </wp:inline>
        </w:drawing>
      </w:r>
    </w:p>
    <w:p w:rsidR="00036192" w:rsidRDefault="00036192" w:rsidP="00465E1B"/>
    <w:p w:rsidR="00465E1B" w:rsidRDefault="00036192" w:rsidP="00465E1B">
      <w:r>
        <w:t xml:space="preserve">Rektor Thomas Gottschlich und Landrat Dr. Andreas Ebel in der Schulbibliothek. </w:t>
      </w:r>
      <w:r w:rsidR="00117198">
        <w:t xml:space="preserve"> </w:t>
      </w:r>
    </w:p>
    <w:p w:rsidR="00465E1B" w:rsidRDefault="00465E1B" w:rsidP="00465E1B"/>
    <w:p w:rsidR="00465E1B" w:rsidRDefault="003636BC" w:rsidP="00465E1B">
      <w:r w:rsidRPr="00C8144A">
        <w:rPr>
          <w:color w:val="808080" w:themeColor="background1" w:themeShade="80"/>
          <w:sz w:val="16"/>
          <w:szCs w:val="16"/>
        </w:rPr>
        <w:t>Foto</w:t>
      </w:r>
      <w:r>
        <w:rPr>
          <w:color w:val="808080" w:themeColor="background1" w:themeShade="80"/>
          <w:sz w:val="16"/>
          <w:szCs w:val="16"/>
        </w:rPr>
        <w:t xml:space="preserve"> 27</w:t>
      </w:r>
    </w:p>
    <w:p w:rsidR="00465E1B" w:rsidRDefault="00465E1B" w:rsidP="00465E1B">
      <w:r>
        <w:rPr>
          <w:noProof/>
        </w:rPr>
        <w:drawing>
          <wp:inline distT="0" distB="0" distL="0" distR="0" wp14:anchorId="5BCEF46A" wp14:editId="2D837B19">
            <wp:extent cx="2126120" cy="1417327"/>
            <wp:effectExtent l="0" t="0" r="7620" b="0"/>
            <wp:docPr id="34" name="Grafik 34" descr="F:\Sommertour2018\Fotos_MS PictureManager\Pressefoto_SommertourLR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Sommertour2018\Fotos_MS PictureManager\Pressefoto_SommertourLR (1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26004" cy="1417250"/>
                    </a:xfrm>
                    <a:prstGeom prst="rect">
                      <a:avLst/>
                    </a:prstGeom>
                    <a:noFill/>
                    <a:ln>
                      <a:noFill/>
                    </a:ln>
                  </pic:spPr>
                </pic:pic>
              </a:graphicData>
            </a:graphic>
          </wp:inline>
        </w:drawing>
      </w:r>
    </w:p>
    <w:p w:rsidR="00465E1B" w:rsidRDefault="00465E1B" w:rsidP="00465E1B"/>
    <w:p w:rsidR="00036192" w:rsidRDefault="00036192" w:rsidP="00036192">
      <w:r>
        <w:t xml:space="preserve">In den Klassenzimmern gibt es Pflichtbereiche und Ruhebereiche. v.l.n.r.. </w:t>
      </w:r>
      <w:r w:rsidR="00117198">
        <w:t xml:space="preserve">Doris </w:t>
      </w:r>
      <w:proofErr w:type="spellStart"/>
      <w:r w:rsidR="00117198">
        <w:t>Pölig</w:t>
      </w:r>
      <w:proofErr w:type="spellEnd"/>
      <w:r w:rsidR="00117198">
        <w:t xml:space="preserve">, </w:t>
      </w:r>
      <w:r>
        <w:t xml:space="preserve">Bürgermeisterin </w:t>
      </w:r>
      <w:proofErr w:type="spellStart"/>
      <w:r>
        <w:t>Adenbüttel</w:t>
      </w:r>
      <w:proofErr w:type="spellEnd"/>
      <w:r>
        <w:t xml:space="preserve">, Samtgemeindebürgermeisterin Papenteich Ines </w:t>
      </w:r>
      <w:proofErr w:type="spellStart"/>
      <w:r>
        <w:t>Kielhorn</w:t>
      </w:r>
      <w:proofErr w:type="spellEnd"/>
      <w:r>
        <w:t xml:space="preserve">, Rektor Thomas Gottschlich und Landrat Dr. Andreas Ebel. Das Ganztagsangebot mit Hausaufgabenhilfe ist ein offenes Angebot, das gut angenommen wird. </w:t>
      </w:r>
    </w:p>
    <w:p w:rsidR="00036192" w:rsidRDefault="00036192" w:rsidP="00036192"/>
    <w:p w:rsidR="0035114A" w:rsidRDefault="0035114A" w:rsidP="00036192">
      <w:pPr>
        <w:rPr>
          <w:b/>
        </w:rPr>
      </w:pPr>
      <w:r w:rsidRPr="00C8144A">
        <w:rPr>
          <w:color w:val="808080" w:themeColor="background1" w:themeShade="80"/>
          <w:sz w:val="16"/>
          <w:szCs w:val="16"/>
        </w:rPr>
        <w:t>Foto</w:t>
      </w:r>
      <w:r>
        <w:rPr>
          <w:color w:val="808080" w:themeColor="background1" w:themeShade="80"/>
          <w:sz w:val="16"/>
          <w:szCs w:val="16"/>
        </w:rPr>
        <w:t xml:space="preserve"> 28</w:t>
      </w:r>
    </w:p>
    <w:p w:rsidR="00036192" w:rsidRDefault="00036192" w:rsidP="00036192">
      <w:r>
        <w:rPr>
          <w:noProof/>
        </w:rPr>
        <w:drawing>
          <wp:inline distT="0" distB="0" distL="0" distR="0" wp14:anchorId="69B041FF" wp14:editId="29E0B113">
            <wp:extent cx="2126120" cy="1417327"/>
            <wp:effectExtent l="0" t="0" r="7620" b="0"/>
            <wp:docPr id="62" name="Grafik 62" descr="F:\Sommertour2018\Fotos_MS PictureManager\Pressefoto_SommertourLR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Sommertour2018\Fotos_MS PictureManager\Pressefoto_SommertourLR (2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26004" cy="1417250"/>
                    </a:xfrm>
                    <a:prstGeom prst="rect">
                      <a:avLst/>
                    </a:prstGeom>
                    <a:noFill/>
                    <a:ln>
                      <a:noFill/>
                    </a:ln>
                  </pic:spPr>
                </pic:pic>
              </a:graphicData>
            </a:graphic>
          </wp:inline>
        </w:drawing>
      </w:r>
    </w:p>
    <w:p w:rsidR="00036192" w:rsidRDefault="00036192" w:rsidP="00036192"/>
    <w:p w:rsidR="00036192" w:rsidRDefault="00036192" w:rsidP="00036192">
      <w:r>
        <w:t>Im Schulgarten.</w:t>
      </w:r>
    </w:p>
    <w:p w:rsidR="00036192" w:rsidRDefault="00036192" w:rsidP="00465E1B"/>
    <w:p w:rsidR="008C01E0" w:rsidRDefault="008C01E0" w:rsidP="008C01E0">
      <w:r w:rsidRPr="00C619CB">
        <w:lastRenderedPageBreak/>
        <w:t>Im Anschluss daran g</w:t>
      </w:r>
      <w:r>
        <w:t>ing</w:t>
      </w:r>
      <w:r w:rsidRPr="00C619CB">
        <w:t xml:space="preserve"> es weiter zum </w:t>
      </w:r>
      <w:r w:rsidRPr="00C619CB">
        <w:rPr>
          <w:b/>
        </w:rPr>
        <w:t>Philipp-Melanchthon-Gymnasium</w:t>
      </w:r>
      <w:r w:rsidRPr="00C619CB">
        <w:t xml:space="preserve"> (PMG) Meine.</w:t>
      </w:r>
      <w:r w:rsidRPr="00113F25">
        <w:t xml:space="preserve"> Das PMG bereichert als privates Gymnasium in Trägerschaft der evangelisch-lutherischen </w:t>
      </w:r>
      <w:r>
        <w:t>L</w:t>
      </w:r>
      <w:r w:rsidRPr="00113F25">
        <w:t>andeskirche seit 2011 die Schullandschaft im Landkreis Gifhorn. Die Kernsanierung, Erweiterung und Neuausstattung der Schulgebäude der ehemaligen Hauptschule und Realschule in Meine erfolgt durch den Landkreis Gifhorn in Abstimmung mit der Schulleitung sowie dem Schulträger.</w:t>
      </w:r>
      <w:r w:rsidRPr="00113F25">
        <w:rPr>
          <w:color w:val="1F497D"/>
        </w:rPr>
        <w:t xml:space="preserve"> </w:t>
      </w:r>
      <w:r w:rsidRPr="00113F25">
        <w:t>Nach rund 16-monatiger Bauzeit f</w:t>
      </w:r>
      <w:r w:rsidR="00F8681D">
        <w:t>and nun im Rahmen eines Gottesdienstes</w:t>
      </w:r>
      <w:r w:rsidRPr="00113F25">
        <w:t xml:space="preserve"> die Einweihung des Neubaus statt, der für die dauerhafte Sicherung der Vierzügigkeit sowie den zusätzlichen Raumbedarf für die Rückkehr zum G9-Abitur</w:t>
      </w:r>
      <w:r w:rsidRPr="00113F25">
        <w:rPr>
          <w:color w:val="1F497D"/>
        </w:rPr>
        <w:t xml:space="preserve"> </w:t>
      </w:r>
      <w:r w:rsidRPr="00113F25">
        <w:t>a</w:t>
      </w:r>
      <w:r>
        <w:t xml:space="preserve">m Gymnasium erforderlich wurde. </w:t>
      </w:r>
    </w:p>
    <w:p w:rsidR="008C01E0" w:rsidRDefault="008C01E0" w:rsidP="008C01E0"/>
    <w:p w:rsidR="008C01E0" w:rsidRDefault="0035114A" w:rsidP="007D7388">
      <w:r w:rsidRPr="00C8144A">
        <w:rPr>
          <w:color w:val="808080" w:themeColor="background1" w:themeShade="80"/>
          <w:sz w:val="16"/>
          <w:szCs w:val="16"/>
        </w:rPr>
        <w:t>Foto</w:t>
      </w:r>
      <w:r>
        <w:rPr>
          <w:color w:val="808080" w:themeColor="background1" w:themeShade="80"/>
          <w:sz w:val="16"/>
          <w:szCs w:val="16"/>
        </w:rPr>
        <w:t xml:space="preserve"> 29</w:t>
      </w:r>
    </w:p>
    <w:p w:rsidR="006E1C7D" w:rsidRDefault="006E1C7D" w:rsidP="006E1C7D">
      <w:r>
        <w:rPr>
          <w:noProof/>
        </w:rPr>
        <w:drawing>
          <wp:inline distT="0" distB="0" distL="0" distR="0" wp14:anchorId="0B4F5080" wp14:editId="7CD005E7">
            <wp:extent cx="2126120" cy="1417326"/>
            <wp:effectExtent l="0" t="0" r="7620" b="0"/>
            <wp:docPr id="64" name="Grafik 64" descr="F:\Sommertour2018\Fotos_MS PictureManager\Pressefoto_SommertourLR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Sommertour2018\Fotos_MS PictureManager\Pressefoto_SommertourLR (2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28229" cy="1418732"/>
                    </a:xfrm>
                    <a:prstGeom prst="rect">
                      <a:avLst/>
                    </a:prstGeom>
                    <a:noFill/>
                    <a:ln>
                      <a:noFill/>
                    </a:ln>
                  </pic:spPr>
                </pic:pic>
              </a:graphicData>
            </a:graphic>
          </wp:inline>
        </w:drawing>
      </w:r>
    </w:p>
    <w:p w:rsidR="006E1C7D" w:rsidRDefault="006E1C7D" w:rsidP="006E1C7D"/>
    <w:p w:rsidR="00741BF1" w:rsidRDefault="00CC40FA" w:rsidP="006E1C7D">
      <w:r>
        <w:t xml:space="preserve">Schulleiter Stephan </w:t>
      </w:r>
      <w:proofErr w:type="spellStart"/>
      <w:r>
        <w:t>Oelker</w:t>
      </w:r>
      <w:proofErr w:type="spellEnd"/>
      <w:r>
        <w:t xml:space="preserve"> (links), Oberkirchenrätin Annekatrin Herzog </w:t>
      </w:r>
      <w:r w:rsidR="00DE25D1">
        <w:t xml:space="preserve">(Evangelisch-lutherische Landeskirche Hannovers) </w:t>
      </w:r>
      <w:r>
        <w:t xml:space="preserve">und Landrat Dr. Andreas Ebel eröffnen den dritten </w:t>
      </w:r>
      <w:r w:rsidR="00DE25D1">
        <w:t>Bauabschnitt d</w:t>
      </w:r>
      <w:r>
        <w:t>es Philipp-Melanchthon-Gymnasiums in Meine.</w:t>
      </w:r>
    </w:p>
    <w:p w:rsidR="00796ADC" w:rsidRDefault="00796ADC" w:rsidP="006E1C7D"/>
    <w:p w:rsidR="0035114A" w:rsidRDefault="0035114A" w:rsidP="006E1C7D">
      <w:r w:rsidRPr="00C8144A">
        <w:rPr>
          <w:color w:val="808080" w:themeColor="background1" w:themeShade="80"/>
          <w:sz w:val="16"/>
          <w:szCs w:val="16"/>
        </w:rPr>
        <w:t>Foto</w:t>
      </w:r>
      <w:r>
        <w:rPr>
          <w:color w:val="808080" w:themeColor="background1" w:themeShade="80"/>
          <w:sz w:val="16"/>
          <w:szCs w:val="16"/>
        </w:rPr>
        <w:t xml:space="preserve"> 30</w:t>
      </w:r>
    </w:p>
    <w:p w:rsidR="006E1C7D" w:rsidRDefault="006E1C7D" w:rsidP="006E1C7D">
      <w:r>
        <w:rPr>
          <w:noProof/>
        </w:rPr>
        <w:drawing>
          <wp:inline distT="0" distB="0" distL="0" distR="0" wp14:anchorId="537F7317" wp14:editId="5B6F2314">
            <wp:extent cx="2126120" cy="1417327"/>
            <wp:effectExtent l="0" t="0" r="7620" b="0"/>
            <wp:docPr id="63" name="Grafik 63" descr="F:\Sommertour2018\Fotos_MS PictureManager\Pressefoto_SommertourLR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Sommertour2018\Fotos_MS PictureManager\Pressefoto_SommertourLR (2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31399" cy="1420846"/>
                    </a:xfrm>
                    <a:prstGeom prst="rect">
                      <a:avLst/>
                    </a:prstGeom>
                    <a:noFill/>
                    <a:ln>
                      <a:noFill/>
                    </a:ln>
                  </pic:spPr>
                </pic:pic>
              </a:graphicData>
            </a:graphic>
          </wp:inline>
        </w:drawing>
      </w:r>
    </w:p>
    <w:p w:rsidR="00F8681D" w:rsidRDefault="00F8681D" w:rsidP="00F8681D"/>
    <w:p w:rsidR="00F8681D" w:rsidRPr="00F8681D" w:rsidRDefault="00F8681D" w:rsidP="00F8681D">
      <w:r w:rsidRPr="00F8681D">
        <w:t xml:space="preserve">„Der Landkreis Gifhorn investierte insgesamt 4,1 Millionen Euro in den dritten Bauabschnitt. Für den Bereich der Mensa wird eine weitere Million zur Verfügung </w:t>
      </w:r>
      <w:r w:rsidR="00191ED0">
        <w:t>ge</w:t>
      </w:r>
      <w:r w:rsidRPr="00F8681D">
        <w:t>stellt. Ich freue mich daher, dass wir mit der Einweihung des Erweiterungsbaus den nächsten Schritt der Weiterentwicklung dieses beeindruckenden Schulstandortes gegangen sind“, h</w:t>
      </w:r>
      <w:r w:rsidR="002E3944">
        <w:t xml:space="preserve">ob </w:t>
      </w:r>
      <w:r w:rsidRPr="00F8681D">
        <w:t xml:space="preserve">Landrat Dr. Andreas Ebel </w:t>
      </w:r>
      <w:r w:rsidR="00A6617F">
        <w:t xml:space="preserve">bei seiner Ansprache </w:t>
      </w:r>
      <w:r w:rsidRPr="00F8681D">
        <w:t>hervor.</w:t>
      </w:r>
    </w:p>
    <w:p w:rsidR="006E1C7D" w:rsidRDefault="006E1C7D" w:rsidP="007D7388"/>
    <w:p w:rsidR="007F3BAC" w:rsidRDefault="007F3BAC" w:rsidP="007F3BAC"/>
    <w:p w:rsidR="00D06607" w:rsidRDefault="00D06607" w:rsidP="007F3BAC"/>
    <w:p w:rsidR="00D06607" w:rsidRDefault="00D06607" w:rsidP="007F3BAC"/>
    <w:p w:rsidR="00D06607" w:rsidRDefault="00D06607" w:rsidP="007F3BAC"/>
    <w:p w:rsidR="00D06607" w:rsidRDefault="00D06607" w:rsidP="007F3BAC"/>
    <w:p w:rsidR="00D06607" w:rsidRDefault="00D06607" w:rsidP="007F3BAC"/>
    <w:p w:rsidR="00D06607" w:rsidRDefault="00D06607" w:rsidP="007F3BAC"/>
    <w:p w:rsidR="00D06607" w:rsidRDefault="00D06607" w:rsidP="007F3BAC"/>
    <w:p w:rsidR="00D06607" w:rsidRDefault="00D06607" w:rsidP="007F3BAC"/>
    <w:p w:rsidR="00D06607" w:rsidRDefault="00D06607" w:rsidP="007F3BAC"/>
    <w:p w:rsidR="00D06607" w:rsidRDefault="00D06607" w:rsidP="007F3BAC"/>
    <w:p w:rsidR="00D06607" w:rsidRDefault="00D06607" w:rsidP="007F3BAC"/>
    <w:p w:rsidR="00D06607" w:rsidRDefault="00D06607" w:rsidP="007F3BAC"/>
    <w:p w:rsidR="00D06607" w:rsidRDefault="00D06607" w:rsidP="007F3BAC"/>
    <w:p w:rsidR="00D06607" w:rsidRDefault="00D06607" w:rsidP="007F3BAC"/>
    <w:p w:rsidR="00D06607" w:rsidRDefault="00D06607" w:rsidP="007F3BAC"/>
    <w:p w:rsidR="00D06607" w:rsidRDefault="00D06607" w:rsidP="007F3BAC"/>
    <w:p w:rsidR="00B101E3" w:rsidRDefault="00B101E3" w:rsidP="00B101E3">
      <w:r>
        <w:lastRenderedPageBreak/>
        <w:t>Das nächste Ziel l</w:t>
      </w:r>
      <w:r w:rsidR="002965D1">
        <w:t xml:space="preserve">ag </w:t>
      </w:r>
      <w:r>
        <w:t xml:space="preserve">in </w:t>
      </w:r>
      <w:proofErr w:type="spellStart"/>
      <w:r>
        <w:t>Schwülper</w:t>
      </w:r>
      <w:proofErr w:type="spellEnd"/>
      <w:r>
        <w:t xml:space="preserve">. Dort hat die </w:t>
      </w:r>
      <w:r w:rsidRPr="00270AC3">
        <w:rPr>
          <w:b/>
        </w:rPr>
        <w:t>CLAAS Braunschweig GmbH</w:t>
      </w:r>
      <w:r>
        <w:t xml:space="preserve"> im Industriegebiet Waller See ihren Hauptsitz. Landrat Dr. Andreas Ebel erh</w:t>
      </w:r>
      <w:r w:rsidR="00F34CD3">
        <w:t xml:space="preserve">ielt </w:t>
      </w:r>
      <w:r>
        <w:t xml:space="preserve">hier </w:t>
      </w:r>
      <w:r w:rsidR="001C0FD4">
        <w:t xml:space="preserve">einen Überblick über </w:t>
      </w:r>
      <w:r>
        <w:t xml:space="preserve">das </w:t>
      </w:r>
      <w:r w:rsidR="001C0FD4">
        <w:t>umfangreiche</w:t>
      </w:r>
      <w:r>
        <w:t xml:space="preserve"> Angebot an hochwertigen Landmaschinen, das große Gebietsersatzteillager und </w:t>
      </w:r>
      <w:r w:rsidR="001C0FD4">
        <w:t xml:space="preserve">das </w:t>
      </w:r>
      <w:r>
        <w:t xml:space="preserve">Gebrauchtmaschinenzentrum der </w:t>
      </w:r>
      <w:r w:rsidRPr="00A52664">
        <w:t>Gesellschaft</w:t>
      </w:r>
      <w:r>
        <w:t>.</w:t>
      </w:r>
      <w:r w:rsidRPr="00A52664">
        <w:t xml:space="preserve"> </w:t>
      </w:r>
    </w:p>
    <w:p w:rsidR="00B101E3" w:rsidRDefault="00B101E3" w:rsidP="007F3BAC"/>
    <w:p w:rsidR="0035114A" w:rsidRDefault="0035114A" w:rsidP="007F3BAC">
      <w:r w:rsidRPr="00C8144A">
        <w:rPr>
          <w:color w:val="808080" w:themeColor="background1" w:themeShade="80"/>
          <w:sz w:val="16"/>
          <w:szCs w:val="16"/>
        </w:rPr>
        <w:t>Foto</w:t>
      </w:r>
      <w:r>
        <w:rPr>
          <w:color w:val="808080" w:themeColor="background1" w:themeShade="80"/>
          <w:sz w:val="16"/>
          <w:szCs w:val="16"/>
        </w:rPr>
        <w:t xml:space="preserve"> 31</w:t>
      </w:r>
    </w:p>
    <w:p w:rsidR="006E1C7D" w:rsidRDefault="007F3BAC" w:rsidP="006E1C7D">
      <w:r>
        <w:rPr>
          <w:noProof/>
        </w:rPr>
        <w:drawing>
          <wp:inline distT="0" distB="0" distL="0" distR="0" wp14:anchorId="18AC8F87" wp14:editId="2F0AE438">
            <wp:extent cx="2170998" cy="1447243"/>
            <wp:effectExtent l="0" t="0" r="1270" b="635"/>
            <wp:docPr id="65" name="Grafik 65" descr="F:\Sommertour2018\Fotos_MS PictureManager\Pressefoto_SommertourLR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Sommertour2018\Fotos_MS PictureManager\Pressefoto_SommertourLR (2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72873" cy="1448493"/>
                    </a:xfrm>
                    <a:prstGeom prst="rect">
                      <a:avLst/>
                    </a:prstGeom>
                    <a:noFill/>
                    <a:ln>
                      <a:noFill/>
                    </a:ln>
                  </pic:spPr>
                </pic:pic>
              </a:graphicData>
            </a:graphic>
          </wp:inline>
        </w:drawing>
      </w:r>
    </w:p>
    <w:p w:rsidR="00F34CD3" w:rsidRDefault="00F34CD3" w:rsidP="006E1C7D"/>
    <w:p w:rsidR="00D41B84" w:rsidRDefault="00F34CD3" w:rsidP="006E1C7D">
      <w:r>
        <w:t xml:space="preserve">Geschäftsführer Dietrich-Wilhelm </w:t>
      </w:r>
      <w:proofErr w:type="spellStart"/>
      <w:r>
        <w:t>Willeke</w:t>
      </w:r>
      <w:proofErr w:type="spellEnd"/>
      <w:r>
        <w:t xml:space="preserve"> (</w:t>
      </w:r>
      <w:proofErr w:type="spellStart"/>
      <w:r w:rsidR="00191ED0">
        <w:t>re</w:t>
      </w:r>
      <w:proofErr w:type="spellEnd"/>
      <w:r>
        <w:t>.) informiert</w:t>
      </w:r>
      <w:r w:rsidR="001C0FD4">
        <w:t>e</w:t>
      </w:r>
      <w:r>
        <w:t xml:space="preserve"> Landrat Dr. Andreas Ebel </w:t>
      </w:r>
      <w:r w:rsidR="00B82F76">
        <w:t xml:space="preserve">über das Service- und Ersatzteileangebot </w:t>
      </w:r>
      <w:r w:rsidR="00D41B84">
        <w:t xml:space="preserve">der CLAAS Braunschweig GmbH. Insgesamt 25 Mitarbeiter sind in </w:t>
      </w:r>
      <w:proofErr w:type="spellStart"/>
      <w:r w:rsidR="00D41B84">
        <w:t>Schwülper</w:t>
      </w:r>
      <w:proofErr w:type="spellEnd"/>
      <w:r w:rsidR="00D41B84">
        <w:t xml:space="preserve"> beschäftigt. </w:t>
      </w:r>
      <w:r w:rsidR="00B82F76">
        <w:t xml:space="preserve">Das Gebietsersatzteillager stellt die regionale Ersatzteilversorgung für Ostniedersachsen und Teile von Sachsen-Anhalt sicher. </w:t>
      </w:r>
    </w:p>
    <w:p w:rsidR="006D673B" w:rsidRDefault="006D673B" w:rsidP="006E1C7D"/>
    <w:p w:rsidR="0009580C" w:rsidRPr="0009580C" w:rsidRDefault="0009580C" w:rsidP="0002399B">
      <w:r w:rsidRPr="0009580C">
        <w:t xml:space="preserve">„Ich bin beeindruckt von dem, </w:t>
      </w:r>
      <w:r w:rsidR="0002399B" w:rsidRPr="0009580C">
        <w:t>was das Unternehmen für d</w:t>
      </w:r>
      <w:r w:rsidRPr="0009580C">
        <w:t>ie Rekrutierung des Nachwuchses</w:t>
      </w:r>
      <w:r>
        <w:t xml:space="preserve"> </w:t>
      </w:r>
      <w:r w:rsidRPr="0009580C">
        <w:t>tut“, so der Landrat. Dies reich</w:t>
      </w:r>
      <w:r w:rsidR="001C0FD4">
        <w:t>e</w:t>
      </w:r>
      <w:r w:rsidRPr="0009580C">
        <w:t xml:space="preserve"> von Arbeitsmöglichkeiten im </w:t>
      </w:r>
      <w:r>
        <w:t>A</w:t>
      </w:r>
      <w:r w:rsidRPr="0009580C">
        <w:t xml:space="preserve">usland bis hin zu Kooperationen mit Schulen in </w:t>
      </w:r>
      <w:proofErr w:type="spellStart"/>
      <w:r w:rsidRPr="0009580C">
        <w:t>Schwülper</w:t>
      </w:r>
      <w:proofErr w:type="spellEnd"/>
      <w:r w:rsidRPr="0009580C">
        <w:t xml:space="preserve">. </w:t>
      </w:r>
    </w:p>
    <w:p w:rsidR="0002399B" w:rsidRDefault="0002399B" w:rsidP="006E1C7D"/>
    <w:p w:rsidR="0035114A" w:rsidRPr="0009580C" w:rsidRDefault="0035114A" w:rsidP="006E1C7D">
      <w:r w:rsidRPr="00C8144A">
        <w:rPr>
          <w:color w:val="808080" w:themeColor="background1" w:themeShade="80"/>
          <w:sz w:val="16"/>
          <w:szCs w:val="16"/>
        </w:rPr>
        <w:t>Foto</w:t>
      </w:r>
      <w:r>
        <w:rPr>
          <w:color w:val="808080" w:themeColor="background1" w:themeShade="80"/>
          <w:sz w:val="16"/>
          <w:szCs w:val="16"/>
        </w:rPr>
        <w:t xml:space="preserve"> 32</w:t>
      </w:r>
    </w:p>
    <w:p w:rsidR="006E1C7D" w:rsidRDefault="006E1C7D" w:rsidP="006E1C7D">
      <w:pPr>
        <w:tabs>
          <w:tab w:val="left" w:pos="3402"/>
        </w:tabs>
      </w:pPr>
      <w:r>
        <w:rPr>
          <w:noProof/>
        </w:rPr>
        <w:drawing>
          <wp:inline distT="0" distB="0" distL="0" distR="0" wp14:anchorId="0EAEBDE0" wp14:editId="60B6F21F">
            <wp:extent cx="2187642" cy="1458339"/>
            <wp:effectExtent l="0" t="0" r="3175" b="8890"/>
            <wp:docPr id="68" name="Grafik 68" descr="F:\Sommertour2018\Fotos_MS PictureManager\Pressefoto_SommertourLR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Sommertour2018\Fotos_MS PictureManager\Pressefoto_SommertourLR (3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87523" cy="1458259"/>
                    </a:xfrm>
                    <a:prstGeom prst="rect">
                      <a:avLst/>
                    </a:prstGeom>
                    <a:noFill/>
                    <a:ln>
                      <a:noFill/>
                    </a:ln>
                  </pic:spPr>
                </pic:pic>
              </a:graphicData>
            </a:graphic>
          </wp:inline>
        </w:drawing>
      </w:r>
    </w:p>
    <w:p w:rsidR="006F18BB" w:rsidRDefault="006F18BB" w:rsidP="006E1C7D"/>
    <w:p w:rsidR="007C37CE" w:rsidRDefault="0002399B" w:rsidP="006E1C7D">
      <w:r>
        <w:t xml:space="preserve">In der Reparaturwerkstatt </w:t>
      </w:r>
      <w:r w:rsidR="006F18BB" w:rsidRPr="006F18BB">
        <w:t>der CLAAS Braunschweig GmbH</w:t>
      </w:r>
      <w:r w:rsidR="006F18BB">
        <w:t>, v.l.n.r.:</w:t>
      </w:r>
      <w:r w:rsidR="00117198">
        <w:t xml:space="preserve"> </w:t>
      </w:r>
      <w:r w:rsidR="006F18BB">
        <w:t xml:space="preserve">Landrat Dr. Andreas Ebel, </w:t>
      </w:r>
      <w:r w:rsidR="006F18BB" w:rsidRPr="00106090">
        <w:t xml:space="preserve">Geschäftsführer Dietrich-Wilhelm </w:t>
      </w:r>
      <w:proofErr w:type="spellStart"/>
      <w:r w:rsidR="006F18BB" w:rsidRPr="00106090">
        <w:t>Willeke</w:t>
      </w:r>
      <w:proofErr w:type="spellEnd"/>
      <w:r w:rsidR="006F18BB" w:rsidRPr="00106090">
        <w:t xml:space="preserve">, Samtgemeindebürgermeisterin </w:t>
      </w:r>
      <w:r w:rsidR="007C37CE" w:rsidRPr="00106090">
        <w:t xml:space="preserve">Papenteich </w:t>
      </w:r>
      <w:r w:rsidR="006F18BB" w:rsidRPr="00106090">
        <w:t xml:space="preserve">Ines </w:t>
      </w:r>
      <w:proofErr w:type="spellStart"/>
      <w:r w:rsidR="006F18BB" w:rsidRPr="00106090">
        <w:t>Kielhorn</w:t>
      </w:r>
      <w:proofErr w:type="spellEnd"/>
      <w:r w:rsidR="007C37CE" w:rsidRPr="00106090">
        <w:t xml:space="preserve">, Bürgermeister </w:t>
      </w:r>
      <w:proofErr w:type="spellStart"/>
      <w:r w:rsidR="007C37CE" w:rsidRPr="00106090">
        <w:t>Schwülper</w:t>
      </w:r>
      <w:proofErr w:type="spellEnd"/>
      <w:r w:rsidR="007C37CE" w:rsidRPr="00106090">
        <w:t xml:space="preserve"> Uwe-Peter </w:t>
      </w:r>
      <w:proofErr w:type="spellStart"/>
      <w:r w:rsidR="007C37CE" w:rsidRPr="00106090">
        <w:t>Lestin</w:t>
      </w:r>
      <w:proofErr w:type="spellEnd"/>
      <w:r w:rsidR="00106090">
        <w:t>.</w:t>
      </w:r>
    </w:p>
    <w:p w:rsidR="006E1C7D" w:rsidRDefault="006E1C7D" w:rsidP="007D7388"/>
    <w:p w:rsidR="00D06607" w:rsidRDefault="00D06607" w:rsidP="007D7388"/>
    <w:p w:rsidR="00D06607" w:rsidRDefault="00D06607" w:rsidP="007D7388"/>
    <w:p w:rsidR="00545C9F" w:rsidRDefault="00545C9F" w:rsidP="006B19FF"/>
    <w:p w:rsidR="00C84CEB" w:rsidRDefault="006B19FF" w:rsidP="006B19FF">
      <w:r w:rsidRPr="00A52664">
        <w:t xml:space="preserve">Auf dem </w:t>
      </w:r>
      <w:proofErr w:type="spellStart"/>
      <w:r w:rsidRPr="00A52664">
        <w:rPr>
          <w:rFonts w:cs="Arial"/>
        </w:rPr>
        <w:t>Eickenhof</w:t>
      </w:r>
      <w:proofErr w:type="spellEnd"/>
      <w:r w:rsidRPr="00A52664">
        <w:rPr>
          <w:rFonts w:cs="Arial"/>
        </w:rPr>
        <w:t xml:space="preserve"> in </w:t>
      </w:r>
      <w:r>
        <w:rPr>
          <w:rFonts w:cs="Arial"/>
        </w:rPr>
        <w:t>Vordorf-</w:t>
      </w:r>
      <w:proofErr w:type="spellStart"/>
      <w:r w:rsidRPr="00A52664">
        <w:rPr>
          <w:rFonts w:cs="Arial"/>
        </w:rPr>
        <w:t>Eickhorst</w:t>
      </w:r>
      <w:proofErr w:type="spellEnd"/>
      <w:r>
        <w:rPr>
          <w:rFonts w:cs="Arial"/>
        </w:rPr>
        <w:t xml:space="preserve"> </w:t>
      </w:r>
      <w:r w:rsidRPr="00A52664">
        <w:rPr>
          <w:rFonts w:cs="Arial"/>
        </w:rPr>
        <w:t>beendet</w:t>
      </w:r>
      <w:r w:rsidR="00545C9F">
        <w:rPr>
          <w:rFonts w:cs="Arial"/>
        </w:rPr>
        <w:t>e</w:t>
      </w:r>
      <w:r w:rsidRPr="00A52664">
        <w:rPr>
          <w:rFonts w:cs="Arial"/>
        </w:rPr>
        <w:t xml:space="preserve"> der Landrat schließlich seine erste Sommertour</w:t>
      </w:r>
      <w:r>
        <w:rPr>
          <w:rFonts w:cs="Arial"/>
        </w:rPr>
        <w:t xml:space="preserve"> und informiert</w:t>
      </w:r>
      <w:r w:rsidR="00545C9F">
        <w:rPr>
          <w:rFonts w:cs="Arial"/>
        </w:rPr>
        <w:t>e</w:t>
      </w:r>
      <w:r>
        <w:rPr>
          <w:rFonts w:cs="Arial"/>
        </w:rPr>
        <w:t xml:space="preserve"> sich abschließend über den Betrieb der </w:t>
      </w:r>
      <w:proofErr w:type="spellStart"/>
      <w:r w:rsidRPr="00A52664">
        <w:rPr>
          <w:b/>
        </w:rPr>
        <w:t>Eickenhofer</w:t>
      </w:r>
      <w:proofErr w:type="spellEnd"/>
      <w:r w:rsidRPr="00A52664">
        <w:rPr>
          <w:b/>
        </w:rPr>
        <w:t xml:space="preserve"> Spargelreich GmbH</w:t>
      </w:r>
      <w:r w:rsidR="008D3F54">
        <w:rPr>
          <w:b/>
        </w:rPr>
        <w:t>.</w:t>
      </w:r>
      <w:r w:rsidR="00545C9F">
        <w:rPr>
          <w:b/>
        </w:rPr>
        <w:t xml:space="preserve"> </w:t>
      </w:r>
      <w:r w:rsidR="00C84CEB" w:rsidRPr="00C84CEB">
        <w:t xml:space="preserve">Mehrere </w:t>
      </w:r>
      <w:r w:rsidR="00106090">
        <w:t xml:space="preserve">Landwirte aus dem Papenteich </w:t>
      </w:r>
      <w:r w:rsidR="00545C9F">
        <w:t xml:space="preserve">haben sich hier zusammengeschlossen und bewirtschaften den </w:t>
      </w:r>
      <w:proofErr w:type="spellStart"/>
      <w:r w:rsidR="00545C9F">
        <w:t>Eickenhof</w:t>
      </w:r>
      <w:proofErr w:type="spellEnd"/>
      <w:r w:rsidR="00545C9F">
        <w:t xml:space="preserve"> von einer Hofstelle aus. </w:t>
      </w:r>
      <w:r w:rsidR="00C84CEB">
        <w:t xml:space="preserve">Die </w:t>
      </w:r>
      <w:proofErr w:type="spellStart"/>
      <w:r w:rsidR="00C84CEB" w:rsidRPr="00117198">
        <w:t>Eickenhofer</w:t>
      </w:r>
      <w:proofErr w:type="spellEnd"/>
      <w:r w:rsidR="00C84CEB" w:rsidRPr="00117198">
        <w:t xml:space="preserve"> Spargelreich GmbH ist</w:t>
      </w:r>
      <w:r w:rsidR="00C84CEB">
        <w:t xml:space="preserve"> Arbeitgeber für rund 50 Mitarbeiterinnen und Mitarbeiter. Hinzu kommen in den Erntezeiten zahlreiche Saisonarbeiter. Neben Spargel bietet der </w:t>
      </w:r>
      <w:proofErr w:type="spellStart"/>
      <w:r w:rsidR="00C84CEB">
        <w:t>Eickenhof</w:t>
      </w:r>
      <w:proofErr w:type="spellEnd"/>
      <w:r w:rsidR="00C84CEB">
        <w:t xml:space="preserve"> auch Beeren, Sonderkultur- und Premi</w:t>
      </w:r>
      <w:r w:rsidR="00186F5F">
        <w:t>um</w:t>
      </w:r>
      <w:r w:rsidR="00C84CEB">
        <w:t xml:space="preserve">produkte an, wie etwa Tunnelerdbeeren. </w:t>
      </w:r>
    </w:p>
    <w:p w:rsidR="008D3F54" w:rsidRDefault="008D3F54" w:rsidP="006B19FF">
      <w:pPr>
        <w:rPr>
          <w:b/>
        </w:rPr>
      </w:pPr>
    </w:p>
    <w:p w:rsidR="00263247" w:rsidRDefault="00545C9F" w:rsidP="006B19FF">
      <w:r>
        <w:t>„Die Landwirtschaft ist in ständigem Wandel, d</w:t>
      </w:r>
      <w:r w:rsidR="0009580C">
        <w:t xml:space="preserve">as </w:t>
      </w:r>
      <w:r>
        <w:t xml:space="preserve">zeigt auch der </w:t>
      </w:r>
      <w:proofErr w:type="spellStart"/>
      <w:r>
        <w:t>Eickenhof</w:t>
      </w:r>
      <w:proofErr w:type="spellEnd"/>
      <w:r>
        <w:t xml:space="preserve">“, so der Landrat. </w:t>
      </w:r>
      <w:r w:rsidR="0009580C">
        <w:t>„</w:t>
      </w:r>
      <w:r w:rsidR="00263247">
        <w:t>Nicht nur der dorfübergreifende Zusammenschluss mehrere landwirtschaftlicher Betriebe steht hierfür</w:t>
      </w:r>
      <w:r w:rsidR="00186F5F">
        <w:t>,</w:t>
      </w:r>
      <w:r w:rsidR="00263247">
        <w:t xml:space="preserve"> sondern auch das Angebot, das auf die Wü</w:t>
      </w:r>
      <w:r w:rsidR="0009580C">
        <w:t xml:space="preserve">nsche der Kunden abgestimmt ist.“ </w:t>
      </w:r>
    </w:p>
    <w:p w:rsidR="00263247" w:rsidRDefault="00263247" w:rsidP="006B19FF"/>
    <w:p w:rsidR="00D06607" w:rsidRDefault="00D06607" w:rsidP="006B19FF"/>
    <w:p w:rsidR="00D06607" w:rsidRDefault="00D06607" w:rsidP="006B19FF"/>
    <w:p w:rsidR="00D06607" w:rsidRDefault="00D06607" w:rsidP="006B19FF"/>
    <w:p w:rsidR="00117198" w:rsidRDefault="00117198" w:rsidP="006B19FF"/>
    <w:p w:rsidR="0035114A" w:rsidRDefault="0035114A" w:rsidP="006B19FF">
      <w:r w:rsidRPr="00C8144A">
        <w:rPr>
          <w:color w:val="808080" w:themeColor="background1" w:themeShade="80"/>
          <w:sz w:val="16"/>
          <w:szCs w:val="16"/>
        </w:rPr>
        <w:lastRenderedPageBreak/>
        <w:t>Foto</w:t>
      </w:r>
      <w:r>
        <w:rPr>
          <w:color w:val="808080" w:themeColor="background1" w:themeShade="80"/>
          <w:sz w:val="16"/>
          <w:szCs w:val="16"/>
        </w:rPr>
        <w:t xml:space="preserve"> 33</w:t>
      </w:r>
    </w:p>
    <w:p w:rsidR="007F3BAC" w:rsidRDefault="007F3BAC" w:rsidP="00A852E8">
      <w:r>
        <w:rPr>
          <w:noProof/>
        </w:rPr>
        <w:drawing>
          <wp:inline distT="0" distB="0" distL="0" distR="0" wp14:anchorId="102323CC" wp14:editId="2F21098D">
            <wp:extent cx="2196376" cy="1464161"/>
            <wp:effectExtent l="0" t="0" r="0" b="3175"/>
            <wp:docPr id="70" name="Grafik 70" descr="F:\Sommertour2018\Fotos_MS PictureManager\Pressefoto_SommertourLR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Sommertour2018\Fotos_MS PictureManager\Pressefoto_SommertourLR (3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99062" cy="1465951"/>
                    </a:xfrm>
                    <a:prstGeom prst="rect">
                      <a:avLst/>
                    </a:prstGeom>
                    <a:noFill/>
                    <a:ln>
                      <a:noFill/>
                    </a:ln>
                  </pic:spPr>
                </pic:pic>
              </a:graphicData>
            </a:graphic>
          </wp:inline>
        </w:drawing>
      </w:r>
    </w:p>
    <w:p w:rsidR="00740234" w:rsidRDefault="00740234" w:rsidP="00154F2F"/>
    <w:p w:rsidR="00467016" w:rsidRDefault="00596324" w:rsidP="00154F2F">
      <w:r>
        <w:t xml:space="preserve">Dr. Harald </w:t>
      </w:r>
      <w:proofErr w:type="spellStart"/>
      <w:r>
        <w:t>Isermeyer</w:t>
      </w:r>
      <w:proofErr w:type="spellEnd"/>
      <w:r>
        <w:t xml:space="preserve"> (2.v.li.) </w:t>
      </w:r>
      <w:r w:rsidR="00545C9F">
        <w:t xml:space="preserve">zeigt dem </w:t>
      </w:r>
      <w:r>
        <w:t xml:space="preserve">Landrat Dr. Andreas Ebel (2.v.re.) den bodenschonenden </w:t>
      </w:r>
      <w:proofErr w:type="spellStart"/>
      <w:r>
        <w:t>Quadtrac</w:t>
      </w:r>
      <w:proofErr w:type="spellEnd"/>
      <w:r>
        <w:t xml:space="preserve"> 550, der Bodenbearbeitungsgeräte zieht. Daneben Paul </w:t>
      </w:r>
      <w:proofErr w:type="spellStart"/>
      <w:r>
        <w:t>Sc</w:t>
      </w:r>
      <w:r w:rsidR="00467016">
        <w:t>hofer</w:t>
      </w:r>
      <w:proofErr w:type="spellEnd"/>
      <w:r>
        <w:t xml:space="preserve"> und </w:t>
      </w:r>
      <w:r w:rsidR="0023023B">
        <w:t xml:space="preserve">Samtgemeindebürgermeisterin Papenteich </w:t>
      </w:r>
      <w:r>
        <w:t xml:space="preserve">Ines </w:t>
      </w:r>
      <w:proofErr w:type="spellStart"/>
      <w:r>
        <w:t>Kielhorn</w:t>
      </w:r>
      <w:proofErr w:type="spellEnd"/>
      <w:r>
        <w:t xml:space="preserve">. </w:t>
      </w:r>
    </w:p>
    <w:p w:rsidR="0035114A" w:rsidRDefault="0035114A" w:rsidP="00154F2F"/>
    <w:p w:rsidR="0035114A" w:rsidRDefault="0035114A" w:rsidP="00154F2F">
      <w:r w:rsidRPr="00C8144A">
        <w:rPr>
          <w:color w:val="808080" w:themeColor="background1" w:themeShade="80"/>
          <w:sz w:val="16"/>
          <w:szCs w:val="16"/>
        </w:rPr>
        <w:t>Foto</w:t>
      </w:r>
      <w:r>
        <w:rPr>
          <w:color w:val="808080" w:themeColor="background1" w:themeShade="80"/>
          <w:sz w:val="16"/>
          <w:szCs w:val="16"/>
        </w:rPr>
        <w:t xml:space="preserve"> 34</w:t>
      </w:r>
    </w:p>
    <w:p w:rsidR="00146A00" w:rsidRDefault="00146A00" w:rsidP="00146A00">
      <w:r>
        <w:rPr>
          <w:noProof/>
        </w:rPr>
        <w:drawing>
          <wp:inline distT="0" distB="0" distL="0" distR="0" wp14:anchorId="0207250C" wp14:editId="6724F4F4">
            <wp:extent cx="2193438" cy="1462202"/>
            <wp:effectExtent l="0" t="0" r="0" b="5080"/>
            <wp:docPr id="74" name="Grafik 74" descr="F:\Sommertour2018\Fotos_MS PictureManager\Pressefoto_SommertourLR (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Sommertour2018\Fotos_MS PictureManager\Pressefoto_SommertourLR (3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93319" cy="1462122"/>
                    </a:xfrm>
                    <a:prstGeom prst="rect">
                      <a:avLst/>
                    </a:prstGeom>
                    <a:noFill/>
                    <a:ln>
                      <a:noFill/>
                    </a:ln>
                  </pic:spPr>
                </pic:pic>
              </a:graphicData>
            </a:graphic>
          </wp:inline>
        </w:drawing>
      </w:r>
    </w:p>
    <w:p w:rsidR="00146A00" w:rsidRDefault="00146A00" w:rsidP="00146A00"/>
    <w:p w:rsidR="001C5130" w:rsidRDefault="0002399B" w:rsidP="001C5130">
      <w:r>
        <w:t xml:space="preserve">Paul </w:t>
      </w:r>
      <w:proofErr w:type="spellStart"/>
      <w:r>
        <w:t>Scho</w:t>
      </w:r>
      <w:r w:rsidR="001C5130">
        <w:t>f</w:t>
      </w:r>
      <w:r>
        <w:t>er</w:t>
      </w:r>
      <w:proofErr w:type="spellEnd"/>
      <w:r>
        <w:t xml:space="preserve"> (</w:t>
      </w:r>
      <w:proofErr w:type="spellStart"/>
      <w:r>
        <w:t>re</w:t>
      </w:r>
      <w:proofErr w:type="spellEnd"/>
      <w:r>
        <w:t xml:space="preserve">.) erläutert </w:t>
      </w:r>
      <w:r w:rsidR="001C5130">
        <w:t xml:space="preserve">dem Landrat gemeinsam </w:t>
      </w:r>
      <w:r>
        <w:t xml:space="preserve">mit Dr. Harald </w:t>
      </w:r>
      <w:proofErr w:type="spellStart"/>
      <w:r>
        <w:t>Isermeyer</w:t>
      </w:r>
      <w:proofErr w:type="spellEnd"/>
      <w:r>
        <w:t xml:space="preserve"> (li.) </w:t>
      </w:r>
      <w:r w:rsidR="001C5130">
        <w:t xml:space="preserve">auf was es beim Spargelanbau und Wachstum ankommt. </w:t>
      </w:r>
      <w:r w:rsidR="006B19FF">
        <w:t xml:space="preserve">Der Spargel befindet sich jetzt in der Phase der Photosynthese, in der er in den bis zu </w:t>
      </w:r>
      <w:proofErr w:type="gramStart"/>
      <w:r w:rsidR="006B19FF">
        <w:t>eine</w:t>
      </w:r>
      <w:r w:rsidR="00545C9F">
        <w:t>m</w:t>
      </w:r>
      <w:proofErr w:type="gramEnd"/>
      <w:r w:rsidR="006B19FF">
        <w:t xml:space="preserve"> Meter tiefen Wurzeln Zucker einspeichert. Daraus wächst dann der Spargel für die nächste Saison. Neben Sonne und Nährstoffe spielt dafür Wasser eine große Rolle. Damit dieses nicht auf die Pflanze, sondern direkt an die Wurzel gelangt, setzen die </w:t>
      </w:r>
      <w:proofErr w:type="spellStart"/>
      <w:r w:rsidR="006B19FF">
        <w:t>Eickenhofer</w:t>
      </w:r>
      <w:proofErr w:type="spellEnd"/>
      <w:r w:rsidR="006B19FF">
        <w:t xml:space="preserve"> auf eine spezielle Tropfbewässerung </w:t>
      </w:r>
      <w:r w:rsidR="001C5130">
        <w:t>auf den Spargel</w:t>
      </w:r>
      <w:r w:rsidR="006B19FF">
        <w:t xml:space="preserve">feldern. </w:t>
      </w:r>
    </w:p>
    <w:p w:rsidR="00146A00" w:rsidRDefault="00146A00" w:rsidP="00146A00"/>
    <w:p w:rsidR="001C5130" w:rsidRDefault="0035114A" w:rsidP="00146A00">
      <w:r w:rsidRPr="00C8144A">
        <w:rPr>
          <w:color w:val="808080" w:themeColor="background1" w:themeShade="80"/>
          <w:sz w:val="16"/>
          <w:szCs w:val="16"/>
        </w:rPr>
        <w:t>Foto</w:t>
      </w:r>
      <w:r>
        <w:rPr>
          <w:color w:val="808080" w:themeColor="background1" w:themeShade="80"/>
          <w:sz w:val="16"/>
          <w:szCs w:val="16"/>
        </w:rPr>
        <w:t xml:space="preserve"> 35</w:t>
      </w:r>
    </w:p>
    <w:p w:rsidR="00146A00" w:rsidRDefault="00146A00" w:rsidP="00146A00">
      <w:r>
        <w:rPr>
          <w:noProof/>
        </w:rPr>
        <w:drawing>
          <wp:inline distT="0" distB="0" distL="0" distR="0" wp14:anchorId="0FD62C4F" wp14:editId="266E79E3">
            <wp:extent cx="2193438" cy="1462203"/>
            <wp:effectExtent l="0" t="0" r="0" b="5080"/>
            <wp:docPr id="73" name="Grafik 73" descr="F:\Sommertour2018\Fotos_MS PictureManager\Pressefoto_SommertourLR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Sommertour2018\Fotos_MS PictureManager\Pressefoto_SommertourLR (3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95473" cy="1463559"/>
                    </a:xfrm>
                    <a:prstGeom prst="rect">
                      <a:avLst/>
                    </a:prstGeom>
                    <a:noFill/>
                    <a:ln>
                      <a:noFill/>
                    </a:ln>
                  </pic:spPr>
                </pic:pic>
              </a:graphicData>
            </a:graphic>
          </wp:inline>
        </w:drawing>
      </w:r>
    </w:p>
    <w:p w:rsidR="00545C9F" w:rsidRDefault="00545C9F" w:rsidP="00146A00"/>
    <w:p w:rsidR="00146A00" w:rsidRDefault="001C5130" w:rsidP="00146A00">
      <w:r>
        <w:t>Knapp 700 Gän</w:t>
      </w:r>
      <w:r w:rsidR="006B19FF">
        <w:t xml:space="preserve">se schnattern seit Anfang Juni im </w:t>
      </w:r>
      <w:proofErr w:type="spellStart"/>
      <w:r w:rsidR="006B19FF">
        <w:t>Eickenhofer</w:t>
      </w:r>
      <w:proofErr w:type="spellEnd"/>
      <w:r w:rsidR="006B19FF">
        <w:t xml:space="preserve"> Spargelreich. In einem eingezäunten, fuchs- und wolfs</w:t>
      </w:r>
      <w:r w:rsidR="00545C9F">
        <w:t xml:space="preserve">sicheren </w:t>
      </w:r>
      <w:r w:rsidR="006B19FF">
        <w:t>Gelände stehen jeder Gan</w:t>
      </w:r>
      <w:r w:rsidR="00545C9F">
        <w:t>s 25 Quadratmeter zur Verfügung</w:t>
      </w:r>
      <w:r w:rsidR="00186F5F">
        <w:t>. D</w:t>
      </w:r>
      <w:r w:rsidR="00545C9F">
        <w:t>ies garantiert, dass sich die Tiere w</w:t>
      </w:r>
      <w:r w:rsidR="006B19FF">
        <w:t xml:space="preserve">ohlfühlen, </w:t>
      </w:r>
      <w:r w:rsidR="008D3F54">
        <w:t xml:space="preserve">was wiederum wichtig </w:t>
      </w:r>
      <w:r w:rsidR="00545C9F">
        <w:t xml:space="preserve">für </w:t>
      </w:r>
      <w:r w:rsidR="008D3F54">
        <w:t>d</w:t>
      </w:r>
      <w:r w:rsidR="006B19FF">
        <w:t xml:space="preserve">en Geschmack </w:t>
      </w:r>
      <w:r w:rsidR="00545C9F">
        <w:t>ist</w:t>
      </w:r>
      <w:r w:rsidR="006B19FF">
        <w:t xml:space="preserve">. </w:t>
      </w:r>
    </w:p>
    <w:p w:rsidR="001C0FD4" w:rsidRDefault="001C0FD4" w:rsidP="00146A00"/>
    <w:p w:rsidR="000F20DB" w:rsidRDefault="000F20DB" w:rsidP="00146A00">
      <w:r w:rsidRPr="004F7EBA">
        <w:t>„Der direkte Austausch mit den Menschen vor Ort war für mich sehr wertvoll, ich habe viel gelernt und Wünsche und Anregungen mitgenommen. Im Landkreis Gifhorn gibt es viel zu entdecken und tolle Menschen. Ich freue mich schon jetzt auf die nächste Sommertour“, resümiert Landrat Dr. Andreas Ebel.</w:t>
      </w:r>
      <w:r>
        <w:t xml:space="preserve"> </w:t>
      </w:r>
      <w:bookmarkStart w:id="0" w:name="_GoBack"/>
      <w:bookmarkEnd w:id="0"/>
    </w:p>
    <w:sectPr w:rsidR="000F20DB" w:rsidSect="00737867">
      <w:type w:val="continuous"/>
      <w:pgSz w:w="11906" w:h="16838" w:code="9"/>
      <w:pgMar w:top="1135" w:right="1134" w:bottom="567" w:left="1361" w:header="284" w:footer="642"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4AE4" w:rsidRDefault="003F4AE4" w:rsidP="00747128">
      <w:r>
        <w:separator/>
      </w:r>
    </w:p>
  </w:endnote>
  <w:endnote w:type="continuationSeparator" w:id="0">
    <w:p w:rsidR="003F4AE4" w:rsidRDefault="003F4AE4" w:rsidP="00747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5913422"/>
      <w:docPartObj>
        <w:docPartGallery w:val="Page Numbers (Bottom of Page)"/>
        <w:docPartUnique/>
      </w:docPartObj>
    </w:sdtPr>
    <w:sdtEndPr/>
    <w:sdtContent>
      <w:p w:rsidR="003F4AE4" w:rsidRDefault="003F4AE4">
        <w:pPr>
          <w:pStyle w:val="Fuzeile"/>
          <w:jc w:val="center"/>
        </w:pPr>
        <w:r>
          <w:fldChar w:fldCharType="begin"/>
        </w:r>
        <w:r>
          <w:instrText>PAGE   \* MERGEFORMAT</w:instrText>
        </w:r>
        <w:r>
          <w:fldChar w:fldCharType="separate"/>
        </w:r>
        <w:r w:rsidR="00117198">
          <w:rPr>
            <w:noProof/>
          </w:rPr>
          <w:t>14</w:t>
        </w:r>
        <w:r>
          <w:fldChar w:fldCharType="end"/>
        </w:r>
      </w:p>
    </w:sdtContent>
  </w:sdt>
  <w:p w:rsidR="003F4AE4" w:rsidRDefault="003F4AE4">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AE4" w:rsidRDefault="003F4AE4" w:rsidP="00737867">
    <w:pPr>
      <w:ind w:left="1134" w:hanging="1418"/>
      <w:rPr>
        <w:kern w:val="0"/>
        <w:sz w:val="18"/>
        <w:szCs w:val="18"/>
        <w:u w:val="single"/>
      </w:rPr>
    </w:pPr>
  </w:p>
  <w:p w:rsidR="003F4AE4" w:rsidRDefault="003F4AE4" w:rsidP="00737867">
    <w:pPr>
      <w:ind w:left="1134" w:hanging="1418"/>
      <w:rPr>
        <w:kern w:val="0"/>
        <w:sz w:val="18"/>
        <w:szCs w:val="18"/>
        <w:u w:val="singl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4AE4" w:rsidRDefault="003F4AE4" w:rsidP="00747128">
      <w:r>
        <w:separator/>
      </w:r>
    </w:p>
  </w:footnote>
  <w:footnote w:type="continuationSeparator" w:id="0">
    <w:p w:rsidR="003F4AE4" w:rsidRDefault="003F4AE4" w:rsidP="007471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AE4" w:rsidRDefault="003F4AE4" w:rsidP="00737867">
    <w:pPr>
      <w:pStyle w:val="Kopfzeile"/>
      <w:ind w:left="720"/>
      <w:jc w:val="center"/>
    </w:pPr>
  </w:p>
  <w:p w:rsidR="003F4AE4" w:rsidRDefault="003F4AE4" w:rsidP="00737867">
    <w:pPr>
      <w:pStyle w:val="Kopfzeile"/>
      <w:ind w:left="720"/>
      <w:jc w:val="center"/>
    </w:pPr>
    <w:r>
      <w:t xml:space="preserve">- </w:t>
    </w:r>
    <w:sdt>
      <w:sdtPr>
        <w:id w:val="-1183046489"/>
        <w:docPartObj>
          <w:docPartGallery w:val="Page Numbers (Top of Page)"/>
          <w:docPartUnique/>
        </w:docPartObj>
      </w:sdtPr>
      <w:sdtEndPr/>
      <w:sdtContent>
        <w:r>
          <w:fldChar w:fldCharType="begin"/>
        </w:r>
        <w:r>
          <w:instrText>PAGE   \* MERGEFORMAT</w:instrText>
        </w:r>
        <w:r>
          <w:fldChar w:fldCharType="separate"/>
        </w:r>
        <w:r w:rsidR="00117198">
          <w:rPr>
            <w:noProof/>
          </w:rPr>
          <w:t>14</w:t>
        </w:r>
        <w:r>
          <w:fldChar w:fldCharType="end"/>
        </w:r>
        <w:r>
          <w:t xml:space="preserve"> -</w:t>
        </w:r>
      </w:sdtContent>
    </w:sdt>
  </w:p>
  <w:p w:rsidR="003F4AE4" w:rsidRPr="009C31B9" w:rsidRDefault="003F4AE4" w:rsidP="009C31B9">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AE4" w:rsidRPr="003C02CD" w:rsidRDefault="003F4AE4" w:rsidP="009C31B9">
    <w:pPr>
      <w:pStyle w:val="Kopfzeile"/>
      <w:rPr>
        <w:sz w:val="2"/>
        <w:szCs w:val="2"/>
      </w:rPr>
    </w:pPr>
    <w:r>
      <w:rPr>
        <w:rFonts w:cs="Tahoma"/>
        <w:noProof/>
        <w:sz w:val="24"/>
      </w:rPr>
      <mc:AlternateContent>
        <mc:Choice Requires="wps">
          <w:drawing>
            <wp:anchor distT="0" distB="0" distL="114300" distR="114300" simplePos="0" relativeHeight="251659264" behindDoc="0" locked="0" layoutInCell="1" allowOverlap="1" wp14:anchorId="327811EB" wp14:editId="43542F73">
              <wp:simplePos x="0" y="0"/>
              <wp:positionH relativeFrom="page">
                <wp:posOffset>4347210</wp:posOffset>
              </wp:positionH>
              <wp:positionV relativeFrom="paragraph">
                <wp:posOffset>140335</wp:posOffset>
              </wp:positionV>
              <wp:extent cx="2519680" cy="730250"/>
              <wp:effectExtent l="0" t="0" r="0" b="0"/>
              <wp:wrapNone/>
              <wp:docPr id="13" name="Textfeld 13"/>
              <wp:cNvGraphicFramePr/>
              <a:graphic xmlns:a="http://schemas.openxmlformats.org/drawingml/2006/main">
                <a:graphicData uri="http://schemas.microsoft.com/office/word/2010/wordprocessingShape">
                  <wps:wsp>
                    <wps:cNvSpPr txBox="1"/>
                    <wps:spPr>
                      <a:xfrm>
                        <a:off x="0" y="0"/>
                        <a:ext cx="2519680" cy="730250"/>
                      </a:xfrm>
                      <a:prstGeom prst="rect">
                        <a:avLst/>
                      </a:prstGeom>
                      <a:solidFill>
                        <a:sysClr val="window" lastClr="FFFFFF"/>
                      </a:solidFill>
                      <a:ln w="6350">
                        <a:noFill/>
                      </a:ln>
                      <a:effectLst/>
                    </wps:spPr>
                    <wps:txbx>
                      <w:txbxContent>
                        <w:p w:rsidR="003F4AE4" w:rsidRDefault="003F4AE4" w:rsidP="009C31B9">
                          <w:pPr>
                            <w:rPr>
                              <w:rFonts w:cs="Tahoma"/>
                              <w:b/>
                              <w:sz w:val="28"/>
                            </w:rPr>
                          </w:pPr>
                          <w:r>
                            <w:rPr>
                              <w:rFonts w:cs="Tahoma"/>
                              <w:b/>
                              <w:sz w:val="28"/>
                            </w:rPr>
                            <w:t xml:space="preserve">LANDKREIS </w:t>
                          </w:r>
                          <w:r w:rsidRPr="006D62CE">
                            <w:rPr>
                              <w:rFonts w:cs="Tahoma"/>
                              <w:b/>
                              <w:sz w:val="28"/>
                            </w:rPr>
                            <w:t>GIFHORN</w:t>
                          </w:r>
                        </w:p>
                        <w:p w:rsidR="003F4AE4" w:rsidRPr="00E0174E" w:rsidRDefault="003F4AE4" w:rsidP="009C31B9">
                          <w:pPr>
                            <w:rPr>
                              <w:rFonts w:cs="Tahoma"/>
                              <w:caps/>
                              <w:sz w:val="14"/>
                            </w:rPr>
                          </w:pPr>
                        </w:p>
                        <w:p w:rsidR="003F4AE4" w:rsidRDefault="003F4AE4" w:rsidP="009C31B9">
                          <w:r>
                            <w:rPr>
                              <w:rFonts w:cs="Tahoma"/>
                              <w:caps/>
                              <w:sz w:val="24"/>
                            </w:rPr>
                            <w:t>DER LANDRAT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3" o:spid="_x0000_s1026" type="#_x0000_t202" style="position:absolute;margin-left:342.3pt;margin-top:11.05pt;width:198.4pt;height:5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" fillcolor="window" stroked="f" strokeweight=".5pt">
              <v:textbox style="mso-fit-shape-to-text:t" inset="0,0,0,0">
                <w:txbxContent>
                  <w:p w:rsidR="003F4AE4" w:rsidRDefault="003F4AE4" w:rsidP="009C31B9">
                    <w:pPr>
                      <w:rPr>
                        <w:rFonts w:cs="Tahoma"/>
                        <w:b/>
                        <w:sz w:val="28"/>
                      </w:rPr>
                    </w:pPr>
                    <w:r>
                      <w:rPr>
                        <w:rFonts w:cs="Tahoma"/>
                        <w:b/>
                        <w:sz w:val="28"/>
                      </w:rPr>
                      <w:t xml:space="preserve">LANDKREIS </w:t>
                    </w:r>
                    <w:r w:rsidRPr="006D62CE">
                      <w:rPr>
                        <w:rFonts w:cs="Tahoma"/>
                        <w:b/>
                        <w:sz w:val="28"/>
                      </w:rPr>
                      <w:t>GIFHORN</w:t>
                    </w:r>
                  </w:p>
                  <w:p w:rsidR="003F4AE4" w:rsidRPr="00E0174E" w:rsidRDefault="003F4AE4" w:rsidP="009C31B9">
                    <w:pPr>
                      <w:rPr>
                        <w:rFonts w:cs="Tahoma"/>
                        <w:caps/>
                        <w:sz w:val="14"/>
                      </w:rPr>
                    </w:pPr>
                  </w:p>
                  <w:p w:rsidR="003F4AE4" w:rsidRDefault="003F4AE4" w:rsidP="009C31B9">
                    <w:r>
                      <w:rPr>
                        <w:rFonts w:cs="Tahoma"/>
                        <w:caps/>
                        <w:sz w:val="24"/>
                      </w:rPr>
                      <w:t>DER LANDRAT</w:t>
                    </w:r>
                  </w:p>
                </w:txbxContent>
              </v:textbox>
              <w10:wrap anchorx="page"/>
            </v:shape>
          </w:pict>
        </mc:Fallback>
      </mc:AlternateContent>
    </w:r>
    <w:r>
      <w:rPr>
        <w:rFonts w:cs="Tahoma"/>
        <w:noProof/>
        <w:sz w:val="24"/>
      </w:rPr>
      <w:drawing>
        <wp:anchor distT="0" distB="0" distL="114300" distR="114300" simplePos="0" relativeHeight="251660288" behindDoc="0" locked="0" layoutInCell="1" allowOverlap="1" wp14:anchorId="0FAD28C5" wp14:editId="0101C6D1">
          <wp:simplePos x="0" y="0"/>
          <wp:positionH relativeFrom="page">
            <wp:posOffset>3531870</wp:posOffset>
          </wp:positionH>
          <wp:positionV relativeFrom="paragraph">
            <wp:posOffset>143510</wp:posOffset>
          </wp:positionV>
          <wp:extent cx="604520" cy="719455"/>
          <wp:effectExtent l="0" t="0" r="5080" b="444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pp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4520" cy="719455"/>
                  </a:xfrm>
                  <a:prstGeom prst="rect">
                    <a:avLst/>
                  </a:prstGeom>
                </pic:spPr>
              </pic:pic>
            </a:graphicData>
          </a:graphic>
          <wp14:sizeRelH relativeFrom="margin">
            <wp14:pctWidth>0</wp14:pctWidth>
          </wp14:sizeRelH>
          <wp14:sizeRelV relativeFrom="margin">
            <wp14:pctHeight>0</wp14:pctHeight>
          </wp14:sizeRelV>
        </wp:anchor>
      </w:drawing>
    </w:r>
  </w:p>
  <w:p w:rsidR="003F4AE4" w:rsidRDefault="003F4AE4">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A3678"/>
    <w:multiLevelType w:val="hybridMultilevel"/>
    <w:tmpl w:val="75C80086"/>
    <w:lvl w:ilvl="0" w:tplc="4894A1B6">
      <w:numFmt w:val="bullet"/>
      <w:lvlText w:val="-"/>
      <w:lvlJc w:val="left"/>
      <w:pPr>
        <w:ind w:left="720" w:hanging="360"/>
      </w:pPr>
      <w:rPr>
        <w:rFonts w:ascii="Calibri" w:eastAsiaTheme="minorHAnsi"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nsid w:val="338C3B13"/>
    <w:multiLevelType w:val="hybridMultilevel"/>
    <w:tmpl w:val="3A60D0C0"/>
    <w:lvl w:ilvl="0" w:tplc="38881EDC">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B794FEE"/>
    <w:multiLevelType w:val="hybridMultilevel"/>
    <w:tmpl w:val="3FF27DDE"/>
    <w:lvl w:ilvl="0" w:tplc="9528C280">
      <w:numFmt w:val="bullet"/>
      <w:lvlText w:val="-"/>
      <w:lvlJc w:val="left"/>
      <w:pPr>
        <w:ind w:left="2484" w:hanging="360"/>
      </w:pPr>
      <w:rPr>
        <w:rFonts w:ascii="Verdana" w:eastAsia="Times New Roman" w:hAnsi="Verdana" w:cs="Times New Roman" w:hint="default"/>
      </w:rPr>
    </w:lvl>
    <w:lvl w:ilvl="1" w:tplc="04070003" w:tentative="1">
      <w:start w:val="1"/>
      <w:numFmt w:val="bullet"/>
      <w:lvlText w:val="o"/>
      <w:lvlJc w:val="left"/>
      <w:pPr>
        <w:ind w:left="3204" w:hanging="360"/>
      </w:pPr>
      <w:rPr>
        <w:rFonts w:ascii="Courier New" w:hAnsi="Courier New" w:cs="Courier New" w:hint="default"/>
      </w:rPr>
    </w:lvl>
    <w:lvl w:ilvl="2" w:tplc="04070005" w:tentative="1">
      <w:start w:val="1"/>
      <w:numFmt w:val="bullet"/>
      <w:lvlText w:val=""/>
      <w:lvlJc w:val="left"/>
      <w:pPr>
        <w:ind w:left="3924" w:hanging="360"/>
      </w:pPr>
      <w:rPr>
        <w:rFonts w:ascii="Wingdings" w:hAnsi="Wingdings" w:hint="default"/>
      </w:rPr>
    </w:lvl>
    <w:lvl w:ilvl="3" w:tplc="04070001" w:tentative="1">
      <w:start w:val="1"/>
      <w:numFmt w:val="bullet"/>
      <w:lvlText w:val=""/>
      <w:lvlJc w:val="left"/>
      <w:pPr>
        <w:ind w:left="4644" w:hanging="360"/>
      </w:pPr>
      <w:rPr>
        <w:rFonts w:ascii="Symbol" w:hAnsi="Symbol" w:hint="default"/>
      </w:rPr>
    </w:lvl>
    <w:lvl w:ilvl="4" w:tplc="04070003" w:tentative="1">
      <w:start w:val="1"/>
      <w:numFmt w:val="bullet"/>
      <w:lvlText w:val="o"/>
      <w:lvlJc w:val="left"/>
      <w:pPr>
        <w:ind w:left="5364" w:hanging="360"/>
      </w:pPr>
      <w:rPr>
        <w:rFonts w:ascii="Courier New" w:hAnsi="Courier New" w:cs="Courier New" w:hint="default"/>
      </w:rPr>
    </w:lvl>
    <w:lvl w:ilvl="5" w:tplc="04070005" w:tentative="1">
      <w:start w:val="1"/>
      <w:numFmt w:val="bullet"/>
      <w:lvlText w:val=""/>
      <w:lvlJc w:val="left"/>
      <w:pPr>
        <w:ind w:left="6084" w:hanging="360"/>
      </w:pPr>
      <w:rPr>
        <w:rFonts w:ascii="Wingdings" w:hAnsi="Wingdings" w:hint="default"/>
      </w:rPr>
    </w:lvl>
    <w:lvl w:ilvl="6" w:tplc="04070001" w:tentative="1">
      <w:start w:val="1"/>
      <w:numFmt w:val="bullet"/>
      <w:lvlText w:val=""/>
      <w:lvlJc w:val="left"/>
      <w:pPr>
        <w:ind w:left="6804" w:hanging="360"/>
      </w:pPr>
      <w:rPr>
        <w:rFonts w:ascii="Symbol" w:hAnsi="Symbol" w:hint="default"/>
      </w:rPr>
    </w:lvl>
    <w:lvl w:ilvl="7" w:tplc="04070003" w:tentative="1">
      <w:start w:val="1"/>
      <w:numFmt w:val="bullet"/>
      <w:lvlText w:val="o"/>
      <w:lvlJc w:val="left"/>
      <w:pPr>
        <w:ind w:left="7524" w:hanging="360"/>
      </w:pPr>
      <w:rPr>
        <w:rFonts w:ascii="Courier New" w:hAnsi="Courier New" w:cs="Courier New" w:hint="default"/>
      </w:rPr>
    </w:lvl>
    <w:lvl w:ilvl="8" w:tplc="04070005" w:tentative="1">
      <w:start w:val="1"/>
      <w:numFmt w:val="bullet"/>
      <w:lvlText w:val=""/>
      <w:lvlJc w:val="left"/>
      <w:pPr>
        <w:ind w:left="8244" w:hanging="360"/>
      </w:pPr>
      <w:rPr>
        <w:rFonts w:ascii="Wingdings" w:hAnsi="Wingdings" w:hint="default"/>
      </w:rPr>
    </w:lvl>
  </w:abstractNum>
  <w:abstractNum w:abstractNumId="3">
    <w:nsid w:val="47CE698D"/>
    <w:multiLevelType w:val="hybridMultilevel"/>
    <w:tmpl w:val="93EC2D76"/>
    <w:lvl w:ilvl="0" w:tplc="8B6E5F2C">
      <w:numFmt w:val="bullet"/>
      <w:lvlText w:val="-"/>
      <w:lvlJc w:val="left"/>
      <w:pPr>
        <w:ind w:left="720" w:hanging="360"/>
      </w:pPr>
      <w:rPr>
        <w:rFonts w:ascii="Verdana" w:eastAsia="Times New Roman"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59AF64A4"/>
    <w:multiLevelType w:val="hybridMultilevel"/>
    <w:tmpl w:val="0C56B80E"/>
    <w:lvl w:ilvl="0" w:tplc="E5F458C6">
      <w:numFmt w:val="bullet"/>
      <w:lvlText w:val="-"/>
      <w:lvlJc w:val="left"/>
      <w:pPr>
        <w:ind w:left="1080" w:hanging="360"/>
      </w:pPr>
      <w:rPr>
        <w:rFonts w:ascii="Verdana" w:eastAsia="Times New Roman" w:hAnsi="Verdana"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DFE"/>
    <w:rsid w:val="0000149C"/>
    <w:rsid w:val="0000666A"/>
    <w:rsid w:val="0001390B"/>
    <w:rsid w:val="00013B2F"/>
    <w:rsid w:val="0002399B"/>
    <w:rsid w:val="00036192"/>
    <w:rsid w:val="00050161"/>
    <w:rsid w:val="0005035E"/>
    <w:rsid w:val="00057CBD"/>
    <w:rsid w:val="00064147"/>
    <w:rsid w:val="00066FCE"/>
    <w:rsid w:val="000713AB"/>
    <w:rsid w:val="00074D73"/>
    <w:rsid w:val="000823E9"/>
    <w:rsid w:val="00087E69"/>
    <w:rsid w:val="0009580C"/>
    <w:rsid w:val="00095C1F"/>
    <w:rsid w:val="0009717D"/>
    <w:rsid w:val="00097707"/>
    <w:rsid w:val="000A15EE"/>
    <w:rsid w:val="000A2E3A"/>
    <w:rsid w:val="000A7BB3"/>
    <w:rsid w:val="000B31FC"/>
    <w:rsid w:val="000B4056"/>
    <w:rsid w:val="000C0715"/>
    <w:rsid w:val="000C1BC0"/>
    <w:rsid w:val="000D3665"/>
    <w:rsid w:val="000E6BB7"/>
    <w:rsid w:val="000F09D0"/>
    <w:rsid w:val="000F20DB"/>
    <w:rsid w:val="000F7C89"/>
    <w:rsid w:val="00106090"/>
    <w:rsid w:val="00107DE7"/>
    <w:rsid w:val="00110EB1"/>
    <w:rsid w:val="00113F25"/>
    <w:rsid w:val="00117198"/>
    <w:rsid w:val="0012133A"/>
    <w:rsid w:val="00125F1C"/>
    <w:rsid w:val="00127FE2"/>
    <w:rsid w:val="001304F5"/>
    <w:rsid w:val="001327DC"/>
    <w:rsid w:val="0013365D"/>
    <w:rsid w:val="0014525C"/>
    <w:rsid w:val="00146A00"/>
    <w:rsid w:val="001517C3"/>
    <w:rsid w:val="001521A7"/>
    <w:rsid w:val="00154F2F"/>
    <w:rsid w:val="00161BAF"/>
    <w:rsid w:val="00170051"/>
    <w:rsid w:val="00171D6C"/>
    <w:rsid w:val="00185425"/>
    <w:rsid w:val="00186DE9"/>
    <w:rsid w:val="00186F5F"/>
    <w:rsid w:val="0018715B"/>
    <w:rsid w:val="00187700"/>
    <w:rsid w:val="0019065F"/>
    <w:rsid w:val="00191ED0"/>
    <w:rsid w:val="001A2CF7"/>
    <w:rsid w:val="001A36A5"/>
    <w:rsid w:val="001A6EED"/>
    <w:rsid w:val="001B2591"/>
    <w:rsid w:val="001B3F91"/>
    <w:rsid w:val="001B40A9"/>
    <w:rsid w:val="001B5C97"/>
    <w:rsid w:val="001C0FD4"/>
    <w:rsid w:val="001C221C"/>
    <w:rsid w:val="001C5130"/>
    <w:rsid w:val="001D3C68"/>
    <w:rsid w:val="001D50DB"/>
    <w:rsid w:val="001D550C"/>
    <w:rsid w:val="001D7861"/>
    <w:rsid w:val="001E14EC"/>
    <w:rsid w:val="001F23DC"/>
    <w:rsid w:val="001F39A0"/>
    <w:rsid w:val="001F47EF"/>
    <w:rsid w:val="002025DC"/>
    <w:rsid w:val="00204004"/>
    <w:rsid w:val="00204E7E"/>
    <w:rsid w:val="00212D53"/>
    <w:rsid w:val="0021362D"/>
    <w:rsid w:val="0022158E"/>
    <w:rsid w:val="002227D6"/>
    <w:rsid w:val="002238BF"/>
    <w:rsid w:val="00225723"/>
    <w:rsid w:val="0023023B"/>
    <w:rsid w:val="002379AC"/>
    <w:rsid w:val="00255375"/>
    <w:rsid w:val="00262D3C"/>
    <w:rsid w:val="00263247"/>
    <w:rsid w:val="00266C38"/>
    <w:rsid w:val="00270AC3"/>
    <w:rsid w:val="00270F5E"/>
    <w:rsid w:val="00277172"/>
    <w:rsid w:val="00280ED2"/>
    <w:rsid w:val="00290FC0"/>
    <w:rsid w:val="002965D1"/>
    <w:rsid w:val="002A1568"/>
    <w:rsid w:val="002A4478"/>
    <w:rsid w:val="002A4F58"/>
    <w:rsid w:val="002A554C"/>
    <w:rsid w:val="002D5A71"/>
    <w:rsid w:val="002D72B2"/>
    <w:rsid w:val="002E3944"/>
    <w:rsid w:val="002F3A34"/>
    <w:rsid w:val="00301914"/>
    <w:rsid w:val="00303355"/>
    <w:rsid w:val="00311C5E"/>
    <w:rsid w:val="0032142E"/>
    <w:rsid w:val="00324E99"/>
    <w:rsid w:val="003323F6"/>
    <w:rsid w:val="0035114A"/>
    <w:rsid w:val="00361FF3"/>
    <w:rsid w:val="003636BC"/>
    <w:rsid w:val="00363D09"/>
    <w:rsid w:val="003645C4"/>
    <w:rsid w:val="00366284"/>
    <w:rsid w:val="00373F4A"/>
    <w:rsid w:val="00380DB6"/>
    <w:rsid w:val="00381988"/>
    <w:rsid w:val="003A2B46"/>
    <w:rsid w:val="003A5699"/>
    <w:rsid w:val="003A6BA8"/>
    <w:rsid w:val="003B7EEB"/>
    <w:rsid w:val="003C02CD"/>
    <w:rsid w:val="003C4550"/>
    <w:rsid w:val="003E6754"/>
    <w:rsid w:val="003F4AE4"/>
    <w:rsid w:val="003F51E8"/>
    <w:rsid w:val="003F5E43"/>
    <w:rsid w:val="00400804"/>
    <w:rsid w:val="00401F5B"/>
    <w:rsid w:val="0040680A"/>
    <w:rsid w:val="004153CC"/>
    <w:rsid w:val="004201F4"/>
    <w:rsid w:val="0042084B"/>
    <w:rsid w:val="004210B4"/>
    <w:rsid w:val="00422E18"/>
    <w:rsid w:val="00422F84"/>
    <w:rsid w:val="00425229"/>
    <w:rsid w:val="00426BF7"/>
    <w:rsid w:val="00433BEE"/>
    <w:rsid w:val="00436D6C"/>
    <w:rsid w:val="0044397D"/>
    <w:rsid w:val="0044546A"/>
    <w:rsid w:val="00465E1B"/>
    <w:rsid w:val="00467016"/>
    <w:rsid w:val="00467877"/>
    <w:rsid w:val="00471ACD"/>
    <w:rsid w:val="004771F9"/>
    <w:rsid w:val="00482436"/>
    <w:rsid w:val="00483C6F"/>
    <w:rsid w:val="00484A25"/>
    <w:rsid w:val="004A4EC9"/>
    <w:rsid w:val="004B3B6C"/>
    <w:rsid w:val="004C2B48"/>
    <w:rsid w:val="004C4E2E"/>
    <w:rsid w:val="004C6295"/>
    <w:rsid w:val="004D1A0A"/>
    <w:rsid w:val="004D1EB3"/>
    <w:rsid w:val="004D4317"/>
    <w:rsid w:val="004D726C"/>
    <w:rsid w:val="004E20A9"/>
    <w:rsid w:val="004E2D5A"/>
    <w:rsid w:val="004F5EA1"/>
    <w:rsid w:val="004F7530"/>
    <w:rsid w:val="004F7EBA"/>
    <w:rsid w:val="00501EF3"/>
    <w:rsid w:val="00503A9E"/>
    <w:rsid w:val="005114CA"/>
    <w:rsid w:val="00514725"/>
    <w:rsid w:val="00520C75"/>
    <w:rsid w:val="00534AAA"/>
    <w:rsid w:val="00535F99"/>
    <w:rsid w:val="00536328"/>
    <w:rsid w:val="00540FC7"/>
    <w:rsid w:val="0054321D"/>
    <w:rsid w:val="00543E49"/>
    <w:rsid w:val="00545C9F"/>
    <w:rsid w:val="00553F79"/>
    <w:rsid w:val="00560AA5"/>
    <w:rsid w:val="00562335"/>
    <w:rsid w:val="00562D7E"/>
    <w:rsid w:val="00570E68"/>
    <w:rsid w:val="00576FA4"/>
    <w:rsid w:val="00580AAE"/>
    <w:rsid w:val="00591EC8"/>
    <w:rsid w:val="00596324"/>
    <w:rsid w:val="005968CC"/>
    <w:rsid w:val="005A2D84"/>
    <w:rsid w:val="005A572C"/>
    <w:rsid w:val="005B2F37"/>
    <w:rsid w:val="005B4C27"/>
    <w:rsid w:val="005C0C22"/>
    <w:rsid w:val="005E3C3D"/>
    <w:rsid w:val="005F01E0"/>
    <w:rsid w:val="005F2197"/>
    <w:rsid w:val="0060733F"/>
    <w:rsid w:val="00614740"/>
    <w:rsid w:val="00622FB8"/>
    <w:rsid w:val="0062318C"/>
    <w:rsid w:val="0063126A"/>
    <w:rsid w:val="00633306"/>
    <w:rsid w:val="00634111"/>
    <w:rsid w:val="00635447"/>
    <w:rsid w:val="00650F51"/>
    <w:rsid w:val="00667099"/>
    <w:rsid w:val="006832D4"/>
    <w:rsid w:val="00683373"/>
    <w:rsid w:val="00685656"/>
    <w:rsid w:val="00686113"/>
    <w:rsid w:val="006920D9"/>
    <w:rsid w:val="006930B9"/>
    <w:rsid w:val="0069320F"/>
    <w:rsid w:val="006A0A19"/>
    <w:rsid w:val="006A41D3"/>
    <w:rsid w:val="006A4B5C"/>
    <w:rsid w:val="006B1420"/>
    <w:rsid w:val="006B19FF"/>
    <w:rsid w:val="006B20FC"/>
    <w:rsid w:val="006C5AC0"/>
    <w:rsid w:val="006D3492"/>
    <w:rsid w:val="006D58F0"/>
    <w:rsid w:val="006D62CE"/>
    <w:rsid w:val="006D673B"/>
    <w:rsid w:val="006E15DF"/>
    <w:rsid w:val="006E1C7D"/>
    <w:rsid w:val="006E24E5"/>
    <w:rsid w:val="006E2993"/>
    <w:rsid w:val="006E6695"/>
    <w:rsid w:val="006E6825"/>
    <w:rsid w:val="006E737B"/>
    <w:rsid w:val="006E7B3E"/>
    <w:rsid w:val="006F18BB"/>
    <w:rsid w:val="006F6BA7"/>
    <w:rsid w:val="00706B15"/>
    <w:rsid w:val="00710CC0"/>
    <w:rsid w:val="00712527"/>
    <w:rsid w:val="00715D9F"/>
    <w:rsid w:val="00716676"/>
    <w:rsid w:val="00721027"/>
    <w:rsid w:val="00723827"/>
    <w:rsid w:val="00725769"/>
    <w:rsid w:val="00726836"/>
    <w:rsid w:val="007304A5"/>
    <w:rsid w:val="007334B5"/>
    <w:rsid w:val="007338DA"/>
    <w:rsid w:val="007347C1"/>
    <w:rsid w:val="00735852"/>
    <w:rsid w:val="0073763F"/>
    <w:rsid w:val="00737867"/>
    <w:rsid w:val="00740234"/>
    <w:rsid w:val="00741BF1"/>
    <w:rsid w:val="00747128"/>
    <w:rsid w:val="00755B35"/>
    <w:rsid w:val="00760C49"/>
    <w:rsid w:val="007611B7"/>
    <w:rsid w:val="0076383A"/>
    <w:rsid w:val="00763C11"/>
    <w:rsid w:val="00777DFE"/>
    <w:rsid w:val="007803E0"/>
    <w:rsid w:val="00783595"/>
    <w:rsid w:val="00784C0C"/>
    <w:rsid w:val="007904DC"/>
    <w:rsid w:val="00794936"/>
    <w:rsid w:val="00796ADC"/>
    <w:rsid w:val="007A6325"/>
    <w:rsid w:val="007A7DD7"/>
    <w:rsid w:val="007B450C"/>
    <w:rsid w:val="007B557A"/>
    <w:rsid w:val="007B7D50"/>
    <w:rsid w:val="007C0454"/>
    <w:rsid w:val="007C37CE"/>
    <w:rsid w:val="007C6DF6"/>
    <w:rsid w:val="007C75DC"/>
    <w:rsid w:val="007D00EB"/>
    <w:rsid w:val="007D7388"/>
    <w:rsid w:val="007E2FD7"/>
    <w:rsid w:val="007E7CCC"/>
    <w:rsid w:val="007F3BAC"/>
    <w:rsid w:val="007F7A7D"/>
    <w:rsid w:val="00800D4C"/>
    <w:rsid w:val="00805D19"/>
    <w:rsid w:val="008070F2"/>
    <w:rsid w:val="00807A59"/>
    <w:rsid w:val="00807B28"/>
    <w:rsid w:val="00810B0B"/>
    <w:rsid w:val="00811A12"/>
    <w:rsid w:val="00812D6C"/>
    <w:rsid w:val="008259CC"/>
    <w:rsid w:val="00827164"/>
    <w:rsid w:val="00831B82"/>
    <w:rsid w:val="008334EC"/>
    <w:rsid w:val="008521EE"/>
    <w:rsid w:val="00852344"/>
    <w:rsid w:val="0086011A"/>
    <w:rsid w:val="0086023E"/>
    <w:rsid w:val="008641E2"/>
    <w:rsid w:val="00865D60"/>
    <w:rsid w:val="00871205"/>
    <w:rsid w:val="00872626"/>
    <w:rsid w:val="00873ABB"/>
    <w:rsid w:val="00873C04"/>
    <w:rsid w:val="00873FA9"/>
    <w:rsid w:val="00874427"/>
    <w:rsid w:val="00876A64"/>
    <w:rsid w:val="0088045D"/>
    <w:rsid w:val="0088151A"/>
    <w:rsid w:val="00886A7A"/>
    <w:rsid w:val="00886EDD"/>
    <w:rsid w:val="008874E7"/>
    <w:rsid w:val="00895A83"/>
    <w:rsid w:val="00897E00"/>
    <w:rsid w:val="008B6551"/>
    <w:rsid w:val="008C01E0"/>
    <w:rsid w:val="008D0DE2"/>
    <w:rsid w:val="008D3F54"/>
    <w:rsid w:val="008D6873"/>
    <w:rsid w:val="008E1FD9"/>
    <w:rsid w:val="008E7B2E"/>
    <w:rsid w:val="008F1EF0"/>
    <w:rsid w:val="008F3840"/>
    <w:rsid w:val="00905FDE"/>
    <w:rsid w:val="00913C53"/>
    <w:rsid w:val="00932A11"/>
    <w:rsid w:val="00933B06"/>
    <w:rsid w:val="009345A2"/>
    <w:rsid w:val="00935747"/>
    <w:rsid w:val="00937F72"/>
    <w:rsid w:val="00940DBB"/>
    <w:rsid w:val="00951081"/>
    <w:rsid w:val="0095426C"/>
    <w:rsid w:val="00964847"/>
    <w:rsid w:val="0097598E"/>
    <w:rsid w:val="00992987"/>
    <w:rsid w:val="009A6A29"/>
    <w:rsid w:val="009B2105"/>
    <w:rsid w:val="009B2358"/>
    <w:rsid w:val="009B4183"/>
    <w:rsid w:val="009B7251"/>
    <w:rsid w:val="009C31B9"/>
    <w:rsid w:val="009E198F"/>
    <w:rsid w:val="009E3CBB"/>
    <w:rsid w:val="009E5CC0"/>
    <w:rsid w:val="009F0E11"/>
    <w:rsid w:val="009F3D95"/>
    <w:rsid w:val="00A007C0"/>
    <w:rsid w:val="00A013D8"/>
    <w:rsid w:val="00A02495"/>
    <w:rsid w:val="00A12E86"/>
    <w:rsid w:val="00A133F4"/>
    <w:rsid w:val="00A13FD2"/>
    <w:rsid w:val="00A14460"/>
    <w:rsid w:val="00A254F2"/>
    <w:rsid w:val="00A260A1"/>
    <w:rsid w:val="00A35C0D"/>
    <w:rsid w:val="00A4032A"/>
    <w:rsid w:val="00A40450"/>
    <w:rsid w:val="00A4392A"/>
    <w:rsid w:val="00A52664"/>
    <w:rsid w:val="00A52A12"/>
    <w:rsid w:val="00A57729"/>
    <w:rsid w:val="00A57A1C"/>
    <w:rsid w:val="00A6091E"/>
    <w:rsid w:val="00A61D96"/>
    <w:rsid w:val="00A6617F"/>
    <w:rsid w:val="00A71D28"/>
    <w:rsid w:val="00A72656"/>
    <w:rsid w:val="00A746FF"/>
    <w:rsid w:val="00A821A2"/>
    <w:rsid w:val="00A84363"/>
    <w:rsid w:val="00A852E8"/>
    <w:rsid w:val="00A8649D"/>
    <w:rsid w:val="00A9438C"/>
    <w:rsid w:val="00AA71DB"/>
    <w:rsid w:val="00AD5CAC"/>
    <w:rsid w:val="00B101E3"/>
    <w:rsid w:val="00B228E1"/>
    <w:rsid w:val="00B41C02"/>
    <w:rsid w:val="00B43A7B"/>
    <w:rsid w:val="00B45B75"/>
    <w:rsid w:val="00B47A7C"/>
    <w:rsid w:val="00B5009B"/>
    <w:rsid w:val="00B56E05"/>
    <w:rsid w:val="00B730D1"/>
    <w:rsid w:val="00B74438"/>
    <w:rsid w:val="00B77140"/>
    <w:rsid w:val="00B7747A"/>
    <w:rsid w:val="00B80165"/>
    <w:rsid w:val="00B82F76"/>
    <w:rsid w:val="00B90725"/>
    <w:rsid w:val="00B96715"/>
    <w:rsid w:val="00BA0C85"/>
    <w:rsid w:val="00BA1973"/>
    <w:rsid w:val="00BB014D"/>
    <w:rsid w:val="00BB29A7"/>
    <w:rsid w:val="00BC5DAA"/>
    <w:rsid w:val="00BD196C"/>
    <w:rsid w:val="00BE66A9"/>
    <w:rsid w:val="00BF072C"/>
    <w:rsid w:val="00BF0831"/>
    <w:rsid w:val="00BF0A24"/>
    <w:rsid w:val="00BF2116"/>
    <w:rsid w:val="00BF2145"/>
    <w:rsid w:val="00BF3EEA"/>
    <w:rsid w:val="00C004BC"/>
    <w:rsid w:val="00C065A3"/>
    <w:rsid w:val="00C0767F"/>
    <w:rsid w:val="00C15764"/>
    <w:rsid w:val="00C16DF6"/>
    <w:rsid w:val="00C177BB"/>
    <w:rsid w:val="00C20DB5"/>
    <w:rsid w:val="00C21A41"/>
    <w:rsid w:val="00C36597"/>
    <w:rsid w:val="00C42B6B"/>
    <w:rsid w:val="00C45F43"/>
    <w:rsid w:val="00C51F2A"/>
    <w:rsid w:val="00C5589B"/>
    <w:rsid w:val="00C55D79"/>
    <w:rsid w:val="00C619CB"/>
    <w:rsid w:val="00C7443C"/>
    <w:rsid w:val="00C8144A"/>
    <w:rsid w:val="00C8381A"/>
    <w:rsid w:val="00C84CEB"/>
    <w:rsid w:val="00C93B44"/>
    <w:rsid w:val="00C94DEC"/>
    <w:rsid w:val="00C96D8D"/>
    <w:rsid w:val="00C96DF8"/>
    <w:rsid w:val="00CA0533"/>
    <w:rsid w:val="00CA1395"/>
    <w:rsid w:val="00CA35E4"/>
    <w:rsid w:val="00CA6829"/>
    <w:rsid w:val="00CA76EB"/>
    <w:rsid w:val="00CB337B"/>
    <w:rsid w:val="00CC0711"/>
    <w:rsid w:val="00CC40FA"/>
    <w:rsid w:val="00CD0D65"/>
    <w:rsid w:val="00CD0F5F"/>
    <w:rsid w:val="00CD119E"/>
    <w:rsid w:val="00CD1C99"/>
    <w:rsid w:val="00CD60E3"/>
    <w:rsid w:val="00CF0CEF"/>
    <w:rsid w:val="00CF2F46"/>
    <w:rsid w:val="00CF561E"/>
    <w:rsid w:val="00D046F1"/>
    <w:rsid w:val="00D06607"/>
    <w:rsid w:val="00D06B98"/>
    <w:rsid w:val="00D10E18"/>
    <w:rsid w:val="00D15920"/>
    <w:rsid w:val="00D20B32"/>
    <w:rsid w:val="00D2299F"/>
    <w:rsid w:val="00D25F82"/>
    <w:rsid w:val="00D279A5"/>
    <w:rsid w:val="00D34DEA"/>
    <w:rsid w:val="00D40B61"/>
    <w:rsid w:val="00D41B84"/>
    <w:rsid w:val="00D43DBB"/>
    <w:rsid w:val="00D44841"/>
    <w:rsid w:val="00D472B9"/>
    <w:rsid w:val="00D512FC"/>
    <w:rsid w:val="00D542DF"/>
    <w:rsid w:val="00D5636D"/>
    <w:rsid w:val="00D60C99"/>
    <w:rsid w:val="00D666D8"/>
    <w:rsid w:val="00D66BF0"/>
    <w:rsid w:val="00D67D7E"/>
    <w:rsid w:val="00D76D65"/>
    <w:rsid w:val="00D850C9"/>
    <w:rsid w:val="00D85BEC"/>
    <w:rsid w:val="00D90888"/>
    <w:rsid w:val="00D94F9B"/>
    <w:rsid w:val="00DA2AEA"/>
    <w:rsid w:val="00DA2B84"/>
    <w:rsid w:val="00DA68D2"/>
    <w:rsid w:val="00DA6988"/>
    <w:rsid w:val="00DB1C77"/>
    <w:rsid w:val="00DC1050"/>
    <w:rsid w:val="00DC2284"/>
    <w:rsid w:val="00DD0497"/>
    <w:rsid w:val="00DD0ADE"/>
    <w:rsid w:val="00DD1F70"/>
    <w:rsid w:val="00DD4622"/>
    <w:rsid w:val="00DE25D1"/>
    <w:rsid w:val="00DE2910"/>
    <w:rsid w:val="00DE520F"/>
    <w:rsid w:val="00DE64B3"/>
    <w:rsid w:val="00DF4E94"/>
    <w:rsid w:val="00DF7B31"/>
    <w:rsid w:val="00E0174E"/>
    <w:rsid w:val="00E029A3"/>
    <w:rsid w:val="00E1451D"/>
    <w:rsid w:val="00E164F1"/>
    <w:rsid w:val="00E17167"/>
    <w:rsid w:val="00E2132C"/>
    <w:rsid w:val="00E30C6C"/>
    <w:rsid w:val="00E37373"/>
    <w:rsid w:val="00E42844"/>
    <w:rsid w:val="00E46AA9"/>
    <w:rsid w:val="00E5636B"/>
    <w:rsid w:val="00E61AE0"/>
    <w:rsid w:val="00E65EF1"/>
    <w:rsid w:val="00E7516D"/>
    <w:rsid w:val="00E759E3"/>
    <w:rsid w:val="00E842F5"/>
    <w:rsid w:val="00E851FC"/>
    <w:rsid w:val="00E914D8"/>
    <w:rsid w:val="00E9621F"/>
    <w:rsid w:val="00E96D84"/>
    <w:rsid w:val="00EA7669"/>
    <w:rsid w:val="00EB2174"/>
    <w:rsid w:val="00EB45C6"/>
    <w:rsid w:val="00EC1720"/>
    <w:rsid w:val="00EC2F2C"/>
    <w:rsid w:val="00ED5D2E"/>
    <w:rsid w:val="00EE1F6F"/>
    <w:rsid w:val="00EE2DF1"/>
    <w:rsid w:val="00EE3254"/>
    <w:rsid w:val="00EE5610"/>
    <w:rsid w:val="00EE611B"/>
    <w:rsid w:val="00EE6AF3"/>
    <w:rsid w:val="00EF33AA"/>
    <w:rsid w:val="00EF71CB"/>
    <w:rsid w:val="00F07E08"/>
    <w:rsid w:val="00F07FF3"/>
    <w:rsid w:val="00F10DE2"/>
    <w:rsid w:val="00F16C23"/>
    <w:rsid w:val="00F171F7"/>
    <w:rsid w:val="00F23522"/>
    <w:rsid w:val="00F331DD"/>
    <w:rsid w:val="00F34CD3"/>
    <w:rsid w:val="00F4114C"/>
    <w:rsid w:val="00F44B83"/>
    <w:rsid w:val="00F45297"/>
    <w:rsid w:val="00F527C1"/>
    <w:rsid w:val="00F622FE"/>
    <w:rsid w:val="00F82453"/>
    <w:rsid w:val="00F8661C"/>
    <w:rsid w:val="00F8681D"/>
    <w:rsid w:val="00F94ED4"/>
    <w:rsid w:val="00F975E5"/>
    <w:rsid w:val="00FA171B"/>
    <w:rsid w:val="00FB512B"/>
    <w:rsid w:val="00FB59A6"/>
    <w:rsid w:val="00FB7095"/>
    <w:rsid w:val="00FD0D9A"/>
    <w:rsid w:val="00FE2F79"/>
    <w:rsid w:val="00FE3CB5"/>
    <w:rsid w:val="00FE3E2A"/>
    <w:rsid w:val="00FE4048"/>
    <w:rsid w:val="00FE4798"/>
    <w:rsid w:val="00FF16A0"/>
    <w:rsid w:val="00FF502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171F7"/>
    <w:rPr>
      <w:rFonts w:ascii="Verdana" w:hAnsi="Verdana"/>
      <w:kern w:val="1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rsid w:val="00747128"/>
    <w:rPr>
      <w:rFonts w:ascii="Tahoma" w:hAnsi="Tahoma" w:cs="Tahoma"/>
      <w:sz w:val="16"/>
      <w:szCs w:val="16"/>
    </w:rPr>
  </w:style>
  <w:style w:type="character" w:customStyle="1" w:styleId="SprechblasentextZchn">
    <w:name w:val="Sprechblasentext Zchn"/>
    <w:basedOn w:val="Absatz-Standardschriftart"/>
    <w:link w:val="Sprechblasentext"/>
    <w:rsid w:val="00747128"/>
    <w:rPr>
      <w:rFonts w:ascii="Tahoma" w:hAnsi="Tahoma" w:cs="Tahoma"/>
      <w:sz w:val="16"/>
      <w:szCs w:val="16"/>
    </w:rPr>
  </w:style>
  <w:style w:type="paragraph" w:styleId="Kopfzeile">
    <w:name w:val="header"/>
    <w:basedOn w:val="Standard"/>
    <w:link w:val="KopfzeileZchn"/>
    <w:uiPriority w:val="99"/>
    <w:rsid w:val="00747128"/>
    <w:pPr>
      <w:tabs>
        <w:tab w:val="center" w:pos="4536"/>
        <w:tab w:val="right" w:pos="9072"/>
      </w:tabs>
    </w:pPr>
  </w:style>
  <w:style w:type="character" w:customStyle="1" w:styleId="KopfzeileZchn">
    <w:name w:val="Kopfzeile Zchn"/>
    <w:basedOn w:val="Absatz-Standardschriftart"/>
    <w:link w:val="Kopfzeile"/>
    <w:uiPriority w:val="99"/>
    <w:rsid w:val="00747128"/>
    <w:rPr>
      <w:rFonts w:ascii="Arial" w:hAnsi="Arial"/>
      <w:sz w:val="22"/>
      <w:szCs w:val="24"/>
    </w:rPr>
  </w:style>
  <w:style w:type="paragraph" w:styleId="Fuzeile">
    <w:name w:val="footer"/>
    <w:basedOn w:val="Standard"/>
    <w:link w:val="FuzeileZchn"/>
    <w:uiPriority w:val="99"/>
    <w:rsid w:val="00747128"/>
    <w:pPr>
      <w:tabs>
        <w:tab w:val="center" w:pos="4536"/>
        <w:tab w:val="right" w:pos="9072"/>
      </w:tabs>
    </w:pPr>
  </w:style>
  <w:style w:type="character" w:customStyle="1" w:styleId="FuzeileZchn">
    <w:name w:val="Fußzeile Zchn"/>
    <w:basedOn w:val="Absatz-Standardschriftart"/>
    <w:link w:val="Fuzeile"/>
    <w:uiPriority w:val="99"/>
    <w:rsid w:val="00747128"/>
    <w:rPr>
      <w:rFonts w:ascii="Arial" w:hAnsi="Arial"/>
      <w:sz w:val="22"/>
      <w:szCs w:val="24"/>
    </w:rPr>
  </w:style>
  <w:style w:type="table" w:styleId="Tabellenraster">
    <w:name w:val="Table Grid"/>
    <w:basedOn w:val="NormaleTabelle"/>
    <w:rsid w:val="007471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ug">
    <w:name w:val="Bezug"/>
    <w:basedOn w:val="Standard"/>
    <w:next w:val="Standard"/>
    <w:rsid w:val="009E198F"/>
    <w:pPr>
      <w:spacing w:after="720"/>
      <w:jc w:val="both"/>
    </w:pPr>
    <w:rPr>
      <w:sz w:val="24"/>
    </w:rPr>
  </w:style>
  <w:style w:type="character" w:styleId="Hyperlink">
    <w:name w:val="Hyperlink"/>
    <w:basedOn w:val="Absatz-Standardschriftart"/>
    <w:uiPriority w:val="99"/>
    <w:rsid w:val="00A72656"/>
    <w:rPr>
      <w:color w:val="0000FF" w:themeColor="hyperlink"/>
      <w:u w:val="single"/>
    </w:rPr>
  </w:style>
  <w:style w:type="paragraph" w:styleId="Gruformel">
    <w:name w:val="Closing"/>
    <w:basedOn w:val="Standard"/>
    <w:link w:val="GruformelZchn"/>
    <w:rsid w:val="00204E7E"/>
    <w:pPr>
      <w:spacing w:after="960"/>
    </w:pPr>
    <w:rPr>
      <w:rFonts w:cs="Arial"/>
      <w:lang w:val="en-US" w:eastAsia="en-US"/>
    </w:rPr>
  </w:style>
  <w:style w:type="character" w:customStyle="1" w:styleId="GruformelZchn">
    <w:name w:val="Grußformel Zchn"/>
    <w:basedOn w:val="Absatz-Standardschriftart"/>
    <w:link w:val="Gruformel"/>
    <w:rsid w:val="00204E7E"/>
    <w:rPr>
      <w:rFonts w:ascii="Arial" w:hAnsi="Arial" w:cs="Arial"/>
      <w:lang w:val="en-US" w:eastAsia="en-US"/>
    </w:rPr>
  </w:style>
  <w:style w:type="paragraph" w:styleId="Unterschrift">
    <w:name w:val="Signature"/>
    <w:basedOn w:val="Standard"/>
    <w:link w:val="UnterschriftZchn"/>
    <w:rsid w:val="00204E7E"/>
    <w:pPr>
      <w:spacing w:before="960" w:after="240"/>
    </w:pPr>
    <w:rPr>
      <w:rFonts w:cs="Arial"/>
      <w:lang w:val="en-US" w:eastAsia="en-US"/>
    </w:rPr>
  </w:style>
  <w:style w:type="character" w:customStyle="1" w:styleId="UnterschriftZchn">
    <w:name w:val="Unterschrift Zchn"/>
    <w:basedOn w:val="Absatz-Standardschriftart"/>
    <w:link w:val="Unterschrift"/>
    <w:rsid w:val="00204E7E"/>
    <w:rPr>
      <w:rFonts w:ascii="Arial" w:hAnsi="Arial" w:cs="Arial"/>
      <w:lang w:val="en-US" w:eastAsia="en-US"/>
    </w:rPr>
  </w:style>
  <w:style w:type="paragraph" w:styleId="Textkrper">
    <w:name w:val="Body Text"/>
    <w:basedOn w:val="Standard"/>
    <w:link w:val="TextkrperZchn"/>
    <w:rsid w:val="00204E7E"/>
    <w:pPr>
      <w:spacing w:after="240"/>
    </w:pPr>
    <w:rPr>
      <w:rFonts w:cs="Arial"/>
      <w:lang w:val="en-US" w:eastAsia="en-US"/>
    </w:rPr>
  </w:style>
  <w:style w:type="character" w:customStyle="1" w:styleId="TextkrperZchn">
    <w:name w:val="Textkörper Zchn"/>
    <w:basedOn w:val="Absatz-Standardschriftart"/>
    <w:link w:val="Textkrper"/>
    <w:rsid w:val="00204E7E"/>
    <w:rPr>
      <w:rFonts w:ascii="Arial" w:hAnsi="Arial" w:cs="Arial"/>
      <w:lang w:val="en-US" w:eastAsia="en-US"/>
    </w:rPr>
  </w:style>
  <w:style w:type="paragraph" w:styleId="Anrede">
    <w:name w:val="Salutation"/>
    <w:basedOn w:val="Standard"/>
    <w:next w:val="Standard"/>
    <w:link w:val="AnredeZchn"/>
    <w:rsid w:val="00204E7E"/>
    <w:pPr>
      <w:spacing w:before="480" w:after="240"/>
    </w:pPr>
    <w:rPr>
      <w:rFonts w:cs="Arial"/>
      <w:lang w:val="en-US" w:eastAsia="en-US"/>
    </w:rPr>
  </w:style>
  <w:style w:type="character" w:customStyle="1" w:styleId="AnredeZchn">
    <w:name w:val="Anrede Zchn"/>
    <w:basedOn w:val="Absatz-Standardschriftart"/>
    <w:link w:val="Anrede"/>
    <w:rsid w:val="00204E7E"/>
    <w:rPr>
      <w:rFonts w:ascii="Arial" w:hAnsi="Arial" w:cs="Arial"/>
      <w:lang w:val="en-US" w:eastAsia="en-US"/>
    </w:rPr>
  </w:style>
  <w:style w:type="paragraph" w:customStyle="1" w:styleId="Default">
    <w:name w:val="Default"/>
    <w:rsid w:val="00A12E86"/>
    <w:pPr>
      <w:autoSpaceDE w:val="0"/>
      <w:autoSpaceDN w:val="0"/>
      <w:adjustRightInd w:val="0"/>
    </w:pPr>
    <w:rPr>
      <w:rFonts w:ascii="Arial" w:hAnsi="Arial" w:cs="Arial"/>
      <w:color w:val="000000"/>
      <w:sz w:val="24"/>
      <w:szCs w:val="24"/>
    </w:rPr>
  </w:style>
  <w:style w:type="paragraph" w:customStyle="1" w:styleId="Pa8">
    <w:name w:val="Pa8"/>
    <w:basedOn w:val="Default"/>
    <w:next w:val="Default"/>
    <w:uiPriority w:val="99"/>
    <w:rsid w:val="00A12E86"/>
    <w:pPr>
      <w:spacing w:line="181" w:lineRule="atLeast"/>
    </w:pPr>
    <w:rPr>
      <w:color w:val="auto"/>
    </w:rPr>
  </w:style>
  <w:style w:type="character" w:customStyle="1" w:styleId="A4">
    <w:name w:val="A4"/>
    <w:uiPriority w:val="99"/>
    <w:rsid w:val="00A12E86"/>
    <w:rPr>
      <w:color w:val="000000"/>
    </w:rPr>
  </w:style>
  <w:style w:type="character" w:styleId="Seitenzahl">
    <w:name w:val="page number"/>
    <w:basedOn w:val="Absatz-Standardschriftart"/>
    <w:rsid w:val="00C55D79"/>
  </w:style>
  <w:style w:type="paragraph" w:styleId="Listenabsatz">
    <w:name w:val="List Paragraph"/>
    <w:basedOn w:val="Standard"/>
    <w:uiPriority w:val="34"/>
    <w:qFormat/>
    <w:rsid w:val="008E1FD9"/>
    <w:pPr>
      <w:spacing w:after="200" w:line="276" w:lineRule="auto"/>
      <w:ind w:left="720"/>
      <w:contextualSpacing/>
    </w:pPr>
    <w:rPr>
      <w:rFonts w:asciiTheme="minorHAnsi" w:eastAsiaTheme="minorHAnsi" w:hAnsiTheme="minorHAnsi" w:cstheme="minorBidi"/>
      <w:kern w:val="0"/>
      <w:sz w:val="22"/>
      <w:szCs w:val="22"/>
      <w:lang w:eastAsia="en-US"/>
    </w:rPr>
  </w:style>
  <w:style w:type="character" w:styleId="Kommentarzeichen">
    <w:name w:val="annotation reference"/>
    <w:basedOn w:val="Absatz-Standardschriftart"/>
    <w:rsid w:val="00580AAE"/>
    <w:rPr>
      <w:sz w:val="16"/>
      <w:szCs w:val="16"/>
    </w:rPr>
  </w:style>
  <w:style w:type="paragraph" w:styleId="Kommentartext">
    <w:name w:val="annotation text"/>
    <w:basedOn w:val="Standard"/>
    <w:link w:val="KommentartextZchn"/>
    <w:rsid w:val="00580AAE"/>
    <w:pPr>
      <w:jc w:val="both"/>
    </w:pPr>
    <w:rPr>
      <w:rFonts w:ascii="Arial" w:hAnsi="Arial"/>
      <w:kern w:val="0"/>
    </w:rPr>
  </w:style>
  <w:style w:type="character" w:customStyle="1" w:styleId="KommentartextZchn">
    <w:name w:val="Kommentartext Zchn"/>
    <w:basedOn w:val="Absatz-Standardschriftart"/>
    <w:link w:val="Kommentartext"/>
    <w:rsid w:val="00580AAE"/>
    <w:rPr>
      <w:rFonts w:ascii="Arial" w:hAnsi="Arial"/>
    </w:rPr>
  </w:style>
  <w:style w:type="character" w:customStyle="1" w:styleId="lrzxr">
    <w:name w:val="lrzxr"/>
    <w:basedOn w:val="Absatz-Standardschriftart"/>
    <w:rsid w:val="00BF3EEA"/>
  </w:style>
  <w:style w:type="paragraph" w:styleId="StandardWeb">
    <w:name w:val="Normal (Web)"/>
    <w:basedOn w:val="Standard"/>
    <w:uiPriority w:val="99"/>
    <w:semiHidden/>
    <w:unhideWhenUsed/>
    <w:rsid w:val="002A4F58"/>
    <w:pPr>
      <w:spacing w:after="150"/>
    </w:pPr>
    <w:rPr>
      <w:rFonts w:ascii="Times New Roman" w:hAnsi="Times New Roman"/>
      <w:kern w:val="0"/>
      <w:sz w:val="24"/>
      <w:szCs w:val="24"/>
    </w:rPr>
  </w:style>
  <w:style w:type="paragraph" w:customStyle="1" w:styleId="bodytext">
    <w:name w:val="bodytext"/>
    <w:basedOn w:val="Standard"/>
    <w:rsid w:val="00725769"/>
    <w:rPr>
      <w:rFonts w:ascii="Times New Roman" w:hAnsi="Times New Roman"/>
      <w:kern w:val="0"/>
      <w:sz w:val="24"/>
      <w:szCs w:val="24"/>
    </w:rPr>
  </w:style>
  <w:style w:type="paragraph" w:styleId="Kommentarthema">
    <w:name w:val="annotation subject"/>
    <w:basedOn w:val="Kommentartext"/>
    <w:next w:val="Kommentartext"/>
    <w:link w:val="KommentarthemaZchn"/>
    <w:semiHidden/>
    <w:unhideWhenUsed/>
    <w:rsid w:val="00FE2F79"/>
    <w:pPr>
      <w:jc w:val="left"/>
    </w:pPr>
    <w:rPr>
      <w:rFonts w:ascii="Verdana" w:hAnsi="Verdana"/>
      <w:b/>
      <w:bCs/>
      <w:kern w:val="12"/>
    </w:rPr>
  </w:style>
  <w:style w:type="character" w:customStyle="1" w:styleId="KommentarthemaZchn">
    <w:name w:val="Kommentarthema Zchn"/>
    <w:basedOn w:val="KommentartextZchn"/>
    <w:link w:val="Kommentarthema"/>
    <w:semiHidden/>
    <w:rsid w:val="00FE2F79"/>
    <w:rPr>
      <w:rFonts w:ascii="Verdana" w:hAnsi="Verdana"/>
      <w:b/>
      <w:bCs/>
      <w:kern w:val="12"/>
    </w:rPr>
  </w:style>
  <w:style w:type="character" w:styleId="Fett">
    <w:name w:val="Strong"/>
    <w:basedOn w:val="Absatz-Standardschriftart"/>
    <w:uiPriority w:val="22"/>
    <w:qFormat/>
    <w:rsid w:val="00A57A1C"/>
    <w:rPr>
      <w:b/>
      <w:bCs/>
    </w:rPr>
  </w:style>
  <w:style w:type="character" w:styleId="Hervorhebung">
    <w:name w:val="Emphasis"/>
    <w:basedOn w:val="Absatz-Standardschriftart"/>
    <w:uiPriority w:val="20"/>
    <w:qFormat/>
    <w:rsid w:val="007D7388"/>
    <w:rPr>
      <w:i/>
      <w:iCs/>
    </w:rPr>
  </w:style>
  <w:style w:type="character" w:customStyle="1" w:styleId="st1">
    <w:name w:val="st1"/>
    <w:basedOn w:val="Absatz-Standardschriftart"/>
    <w:rsid w:val="006861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171F7"/>
    <w:rPr>
      <w:rFonts w:ascii="Verdana" w:hAnsi="Verdana"/>
      <w:kern w:val="1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rsid w:val="00747128"/>
    <w:rPr>
      <w:rFonts w:ascii="Tahoma" w:hAnsi="Tahoma" w:cs="Tahoma"/>
      <w:sz w:val="16"/>
      <w:szCs w:val="16"/>
    </w:rPr>
  </w:style>
  <w:style w:type="character" w:customStyle="1" w:styleId="SprechblasentextZchn">
    <w:name w:val="Sprechblasentext Zchn"/>
    <w:basedOn w:val="Absatz-Standardschriftart"/>
    <w:link w:val="Sprechblasentext"/>
    <w:rsid w:val="00747128"/>
    <w:rPr>
      <w:rFonts w:ascii="Tahoma" w:hAnsi="Tahoma" w:cs="Tahoma"/>
      <w:sz w:val="16"/>
      <w:szCs w:val="16"/>
    </w:rPr>
  </w:style>
  <w:style w:type="paragraph" w:styleId="Kopfzeile">
    <w:name w:val="header"/>
    <w:basedOn w:val="Standard"/>
    <w:link w:val="KopfzeileZchn"/>
    <w:uiPriority w:val="99"/>
    <w:rsid w:val="00747128"/>
    <w:pPr>
      <w:tabs>
        <w:tab w:val="center" w:pos="4536"/>
        <w:tab w:val="right" w:pos="9072"/>
      </w:tabs>
    </w:pPr>
  </w:style>
  <w:style w:type="character" w:customStyle="1" w:styleId="KopfzeileZchn">
    <w:name w:val="Kopfzeile Zchn"/>
    <w:basedOn w:val="Absatz-Standardschriftart"/>
    <w:link w:val="Kopfzeile"/>
    <w:uiPriority w:val="99"/>
    <w:rsid w:val="00747128"/>
    <w:rPr>
      <w:rFonts w:ascii="Arial" w:hAnsi="Arial"/>
      <w:sz w:val="22"/>
      <w:szCs w:val="24"/>
    </w:rPr>
  </w:style>
  <w:style w:type="paragraph" w:styleId="Fuzeile">
    <w:name w:val="footer"/>
    <w:basedOn w:val="Standard"/>
    <w:link w:val="FuzeileZchn"/>
    <w:uiPriority w:val="99"/>
    <w:rsid w:val="00747128"/>
    <w:pPr>
      <w:tabs>
        <w:tab w:val="center" w:pos="4536"/>
        <w:tab w:val="right" w:pos="9072"/>
      </w:tabs>
    </w:pPr>
  </w:style>
  <w:style w:type="character" w:customStyle="1" w:styleId="FuzeileZchn">
    <w:name w:val="Fußzeile Zchn"/>
    <w:basedOn w:val="Absatz-Standardschriftart"/>
    <w:link w:val="Fuzeile"/>
    <w:uiPriority w:val="99"/>
    <w:rsid w:val="00747128"/>
    <w:rPr>
      <w:rFonts w:ascii="Arial" w:hAnsi="Arial"/>
      <w:sz w:val="22"/>
      <w:szCs w:val="24"/>
    </w:rPr>
  </w:style>
  <w:style w:type="table" w:styleId="Tabellenraster">
    <w:name w:val="Table Grid"/>
    <w:basedOn w:val="NormaleTabelle"/>
    <w:rsid w:val="007471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ug">
    <w:name w:val="Bezug"/>
    <w:basedOn w:val="Standard"/>
    <w:next w:val="Standard"/>
    <w:rsid w:val="009E198F"/>
    <w:pPr>
      <w:spacing w:after="720"/>
      <w:jc w:val="both"/>
    </w:pPr>
    <w:rPr>
      <w:sz w:val="24"/>
    </w:rPr>
  </w:style>
  <w:style w:type="character" w:styleId="Hyperlink">
    <w:name w:val="Hyperlink"/>
    <w:basedOn w:val="Absatz-Standardschriftart"/>
    <w:uiPriority w:val="99"/>
    <w:rsid w:val="00A72656"/>
    <w:rPr>
      <w:color w:val="0000FF" w:themeColor="hyperlink"/>
      <w:u w:val="single"/>
    </w:rPr>
  </w:style>
  <w:style w:type="paragraph" w:styleId="Gruformel">
    <w:name w:val="Closing"/>
    <w:basedOn w:val="Standard"/>
    <w:link w:val="GruformelZchn"/>
    <w:rsid w:val="00204E7E"/>
    <w:pPr>
      <w:spacing w:after="960"/>
    </w:pPr>
    <w:rPr>
      <w:rFonts w:cs="Arial"/>
      <w:lang w:val="en-US" w:eastAsia="en-US"/>
    </w:rPr>
  </w:style>
  <w:style w:type="character" w:customStyle="1" w:styleId="GruformelZchn">
    <w:name w:val="Grußformel Zchn"/>
    <w:basedOn w:val="Absatz-Standardschriftart"/>
    <w:link w:val="Gruformel"/>
    <w:rsid w:val="00204E7E"/>
    <w:rPr>
      <w:rFonts w:ascii="Arial" w:hAnsi="Arial" w:cs="Arial"/>
      <w:lang w:val="en-US" w:eastAsia="en-US"/>
    </w:rPr>
  </w:style>
  <w:style w:type="paragraph" w:styleId="Unterschrift">
    <w:name w:val="Signature"/>
    <w:basedOn w:val="Standard"/>
    <w:link w:val="UnterschriftZchn"/>
    <w:rsid w:val="00204E7E"/>
    <w:pPr>
      <w:spacing w:before="960" w:after="240"/>
    </w:pPr>
    <w:rPr>
      <w:rFonts w:cs="Arial"/>
      <w:lang w:val="en-US" w:eastAsia="en-US"/>
    </w:rPr>
  </w:style>
  <w:style w:type="character" w:customStyle="1" w:styleId="UnterschriftZchn">
    <w:name w:val="Unterschrift Zchn"/>
    <w:basedOn w:val="Absatz-Standardschriftart"/>
    <w:link w:val="Unterschrift"/>
    <w:rsid w:val="00204E7E"/>
    <w:rPr>
      <w:rFonts w:ascii="Arial" w:hAnsi="Arial" w:cs="Arial"/>
      <w:lang w:val="en-US" w:eastAsia="en-US"/>
    </w:rPr>
  </w:style>
  <w:style w:type="paragraph" w:styleId="Textkrper">
    <w:name w:val="Body Text"/>
    <w:basedOn w:val="Standard"/>
    <w:link w:val="TextkrperZchn"/>
    <w:rsid w:val="00204E7E"/>
    <w:pPr>
      <w:spacing w:after="240"/>
    </w:pPr>
    <w:rPr>
      <w:rFonts w:cs="Arial"/>
      <w:lang w:val="en-US" w:eastAsia="en-US"/>
    </w:rPr>
  </w:style>
  <w:style w:type="character" w:customStyle="1" w:styleId="TextkrperZchn">
    <w:name w:val="Textkörper Zchn"/>
    <w:basedOn w:val="Absatz-Standardschriftart"/>
    <w:link w:val="Textkrper"/>
    <w:rsid w:val="00204E7E"/>
    <w:rPr>
      <w:rFonts w:ascii="Arial" w:hAnsi="Arial" w:cs="Arial"/>
      <w:lang w:val="en-US" w:eastAsia="en-US"/>
    </w:rPr>
  </w:style>
  <w:style w:type="paragraph" w:styleId="Anrede">
    <w:name w:val="Salutation"/>
    <w:basedOn w:val="Standard"/>
    <w:next w:val="Standard"/>
    <w:link w:val="AnredeZchn"/>
    <w:rsid w:val="00204E7E"/>
    <w:pPr>
      <w:spacing w:before="480" w:after="240"/>
    </w:pPr>
    <w:rPr>
      <w:rFonts w:cs="Arial"/>
      <w:lang w:val="en-US" w:eastAsia="en-US"/>
    </w:rPr>
  </w:style>
  <w:style w:type="character" w:customStyle="1" w:styleId="AnredeZchn">
    <w:name w:val="Anrede Zchn"/>
    <w:basedOn w:val="Absatz-Standardschriftart"/>
    <w:link w:val="Anrede"/>
    <w:rsid w:val="00204E7E"/>
    <w:rPr>
      <w:rFonts w:ascii="Arial" w:hAnsi="Arial" w:cs="Arial"/>
      <w:lang w:val="en-US" w:eastAsia="en-US"/>
    </w:rPr>
  </w:style>
  <w:style w:type="paragraph" w:customStyle="1" w:styleId="Default">
    <w:name w:val="Default"/>
    <w:rsid w:val="00A12E86"/>
    <w:pPr>
      <w:autoSpaceDE w:val="0"/>
      <w:autoSpaceDN w:val="0"/>
      <w:adjustRightInd w:val="0"/>
    </w:pPr>
    <w:rPr>
      <w:rFonts w:ascii="Arial" w:hAnsi="Arial" w:cs="Arial"/>
      <w:color w:val="000000"/>
      <w:sz w:val="24"/>
      <w:szCs w:val="24"/>
    </w:rPr>
  </w:style>
  <w:style w:type="paragraph" w:customStyle="1" w:styleId="Pa8">
    <w:name w:val="Pa8"/>
    <w:basedOn w:val="Default"/>
    <w:next w:val="Default"/>
    <w:uiPriority w:val="99"/>
    <w:rsid w:val="00A12E86"/>
    <w:pPr>
      <w:spacing w:line="181" w:lineRule="atLeast"/>
    </w:pPr>
    <w:rPr>
      <w:color w:val="auto"/>
    </w:rPr>
  </w:style>
  <w:style w:type="character" w:customStyle="1" w:styleId="A4">
    <w:name w:val="A4"/>
    <w:uiPriority w:val="99"/>
    <w:rsid w:val="00A12E86"/>
    <w:rPr>
      <w:color w:val="000000"/>
    </w:rPr>
  </w:style>
  <w:style w:type="character" w:styleId="Seitenzahl">
    <w:name w:val="page number"/>
    <w:basedOn w:val="Absatz-Standardschriftart"/>
    <w:rsid w:val="00C55D79"/>
  </w:style>
  <w:style w:type="paragraph" w:styleId="Listenabsatz">
    <w:name w:val="List Paragraph"/>
    <w:basedOn w:val="Standard"/>
    <w:uiPriority w:val="34"/>
    <w:qFormat/>
    <w:rsid w:val="008E1FD9"/>
    <w:pPr>
      <w:spacing w:after="200" w:line="276" w:lineRule="auto"/>
      <w:ind w:left="720"/>
      <w:contextualSpacing/>
    </w:pPr>
    <w:rPr>
      <w:rFonts w:asciiTheme="minorHAnsi" w:eastAsiaTheme="minorHAnsi" w:hAnsiTheme="minorHAnsi" w:cstheme="minorBidi"/>
      <w:kern w:val="0"/>
      <w:sz w:val="22"/>
      <w:szCs w:val="22"/>
      <w:lang w:eastAsia="en-US"/>
    </w:rPr>
  </w:style>
  <w:style w:type="character" w:styleId="Kommentarzeichen">
    <w:name w:val="annotation reference"/>
    <w:basedOn w:val="Absatz-Standardschriftart"/>
    <w:rsid w:val="00580AAE"/>
    <w:rPr>
      <w:sz w:val="16"/>
      <w:szCs w:val="16"/>
    </w:rPr>
  </w:style>
  <w:style w:type="paragraph" w:styleId="Kommentartext">
    <w:name w:val="annotation text"/>
    <w:basedOn w:val="Standard"/>
    <w:link w:val="KommentartextZchn"/>
    <w:rsid w:val="00580AAE"/>
    <w:pPr>
      <w:jc w:val="both"/>
    </w:pPr>
    <w:rPr>
      <w:rFonts w:ascii="Arial" w:hAnsi="Arial"/>
      <w:kern w:val="0"/>
    </w:rPr>
  </w:style>
  <w:style w:type="character" w:customStyle="1" w:styleId="KommentartextZchn">
    <w:name w:val="Kommentartext Zchn"/>
    <w:basedOn w:val="Absatz-Standardschriftart"/>
    <w:link w:val="Kommentartext"/>
    <w:rsid w:val="00580AAE"/>
    <w:rPr>
      <w:rFonts w:ascii="Arial" w:hAnsi="Arial"/>
    </w:rPr>
  </w:style>
  <w:style w:type="character" w:customStyle="1" w:styleId="lrzxr">
    <w:name w:val="lrzxr"/>
    <w:basedOn w:val="Absatz-Standardschriftart"/>
    <w:rsid w:val="00BF3EEA"/>
  </w:style>
  <w:style w:type="paragraph" w:styleId="StandardWeb">
    <w:name w:val="Normal (Web)"/>
    <w:basedOn w:val="Standard"/>
    <w:uiPriority w:val="99"/>
    <w:semiHidden/>
    <w:unhideWhenUsed/>
    <w:rsid w:val="002A4F58"/>
    <w:pPr>
      <w:spacing w:after="150"/>
    </w:pPr>
    <w:rPr>
      <w:rFonts w:ascii="Times New Roman" w:hAnsi="Times New Roman"/>
      <w:kern w:val="0"/>
      <w:sz w:val="24"/>
      <w:szCs w:val="24"/>
    </w:rPr>
  </w:style>
  <w:style w:type="paragraph" w:customStyle="1" w:styleId="bodytext">
    <w:name w:val="bodytext"/>
    <w:basedOn w:val="Standard"/>
    <w:rsid w:val="00725769"/>
    <w:rPr>
      <w:rFonts w:ascii="Times New Roman" w:hAnsi="Times New Roman"/>
      <w:kern w:val="0"/>
      <w:sz w:val="24"/>
      <w:szCs w:val="24"/>
    </w:rPr>
  </w:style>
  <w:style w:type="paragraph" w:styleId="Kommentarthema">
    <w:name w:val="annotation subject"/>
    <w:basedOn w:val="Kommentartext"/>
    <w:next w:val="Kommentartext"/>
    <w:link w:val="KommentarthemaZchn"/>
    <w:semiHidden/>
    <w:unhideWhenUsed/>
    <w:rsid w:val="00FE2F79"/>
    <w:pPr>
      <w:jc w:val="left"/>
    </w:pPr>
    <w:rPr>
      <w:rFonts w:ascii="Verdana" w:hAnsi="Verdana"/>
      <w:b/>
      <w:bCs/>
      <w:kern w:val="12"/>
    </w:rPr>
  </w:style>
  <w:style w:type="character" w:customStyle="1" w:styleId="KommentarthemaZchn">
    <w:name w:val="Kommentarthema Zchn"/>
    <w:basedOn w:val="KommentartextZchn"/>
    <w:link w:val="Kommentarthema"/>
    <w:semiHidden/>
    <w:rsid w:val="00FE2F79"/>
    <w:rPr>
      <w:rFonts w:ascii="Verdana" w:hAnsi="Verdana"/>
      <w:b/>
      <w:bCs/>
      <w:kern w:val="12"/>
    </w:rPr>
  </w:style>
  <w:style w:type="character" w:styleId="Fett">
    <w:name w:val="Strong"/>
    <w:basedOn w:val="Absatz-Standardschriftart"/>
    <w:uiPriority w:val="22"/>
    <w:qFormat/>
    <w:rsid w:val="00A57A1C"/>
    <w:rPr>
      <w:b/>
      <w:bCs/>
    </w:rPr>
  </w:style>
  <w:style w:type="character" w:styleId="Hervorhebung">
    <w:name w:val="Emphasis"/>
    <w:basedOn w:val="Absatz-Standardschriftart"/>
    <w:uiPriority w:val="20"/>
    <w:qFormat/>
    <w:rsid w:val="007D7388"/>
    <w:rPr>
      <w:i/>
      <w:iCs/>
    </w:rPr>
  </w:style>
  <w:style w:type="character" w:customStyle="1" w:styleId="st1">
    <w:name w:val="st1"/>
    <w:basedOn w:val="Absatz-Standardschriftart"/>
    <w:rsid w:val="006861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01713">
      <w:bodyDiv w:val="1"/>
      <w:marLeft w:val="0"/>
      <w:marRight w:val="0"/>
      <w:marTop w:val="0"/>
      <w:marBottom w:val="0"/>
      <w:divBdr>
        <w:top w:val="none" w:sz="0" w:space="0" w:color="auto"/>
        <w:left w:val="none" w:sz="0" w:space="0" w:color="auto"/>
        <w:bottom w:val="none" w:sz="0" w:space="0" w:color="auto"/>
        <w:right w:val="none" w:sz="0" w:space="0" w:color="auto"/>
      </w:divBdr>
    </w:div>
    <w:div w:id="71323021">
      <w:bodyDiv w:val="1"/>
      <w:marLeft w:val="0"/>
      <w:marRight w:val="0"/>
      <w:marTop w:val="0"/>
      <w:marBottom w:val="0"/>
      <w:divBdr>
        <w:top w:val="none" w:sz="0" w:space="0" w:color="auto"/>
        <w:left w:val="none" w:sz="0" w:space="0" w:color="auto"/>
        <w:bottom w:val="none" w:sz="0" w:space="0" w:color="auto"/>
        <w:right w:val="none" w:sz="0" w:space="0" w:color="auto"/>
      </w:divBdr>
    </w:div>
    <w:div w:id="174733224">
      <w:bodyDiv w:val="1"/>
      <w:marLeft w:val="0"/>
      <w:marRight w:val="0"/>
      <w:marTop w:val="0"/>
      <w:marBottom w:val="0"/>
      <w:divBdr>
        <w:top w:val="single" w:sz="18" w:space="0" w:color="658712"/>
        <w:left w:val="none" w:sz="0" w:space="0" w:color="auto"/>
        <w:bottom w:val="none" w:sz="0" w:space="0" w:color="auto"/>
        <w:right w:val="none" w:sz="0" w:space="0" w:color="auto"/>
      </w:divBdr>
      <w:divsChild>
        <w:div w:id="1292134234">
          <w:marLeft w:val="0"/>
          <w:marRight w:val="0"/>
          <w:marTop w:val="0"/>
          <w:marBottom w:val="0"/>
          <w:divBdr>
            <w:top w:val="none" w:sz="0" w:space="0" w:color="auto"/>
            <w:left w:val="none" w:sz="0" w:space="0" w:color="auto"/>
            <w:bottom w:val="none" w:sz="0" w:space="0" w:color="auto"/>
            <w:right w:val="none" w:sz="0" w:space="0" w:color="auto"/>
          </w:divBdr>
          <w:divsChild>
            <w:div w:id="833573205">
              <w:marLeft w:val="-225"/>
              <w:marRight w:val="-225"/>
              <w:marTop w:val="0"/>
              <w:marBottom w:val="0"/>
              <w:divBdr>
                <w:top w:val="none" w:sz="0" w:space="0" w:color="auto"/>
                <w:left w:val="none" w:sz="0" w:space="0" w:color="auto"/>
                <w:bottom w:val="none" w:sz="0" w:space="0" w:color="auto"/>
                <w:right w:val="none" w:sz="0" w:space="0" w:color="auto"/>
              </w:divBdr>
              <w:divsChild>
                <w:div w:id="1399784129">
                  <w:marLeft w:val="0"/>
                  <w:marRight w:val="0"/>
                  <w:marTop w:val="750"/>
                  <w:marBottom w:val="0"/>
                  <w:divBdr>
                    <w:top w:val="none" w:sz="0" w:space="0" w:color="auto"/>
                    <w:left w:val="none" w:sz="0" w:space="0" w:color="auto"/>
                    <w:bottom w:val="none" w:sz="0" w:space="0" w:color="auto"/>
                    <w:right w:val="none" w:sz="0" w:space="0" w:color="auto"/>
                  </w:divBdr>
                  <w:divsChild>
                    <w:div w:id="1060665631">
                      <w:marLeft w:val="-225"/>
                      <w:marRight w:val="-225"/>
                      <w:marTop w:val="0"/>
                      <w:marBottom w:val="0"/>
                      <w:divBdr>
                        <w:top w:val="none" w:sz="0" w:space="0" w:color="auto"/>
                        <w:left w:val="none" w:sz="0" w:space="0" w:color="auto"/>
                        <w:bottom w:val="none" w:sz="0" w:space="0" w:color="auto"/>
                        <w:right w:val="none" w:sz="0" w:space="0" w:color="auto"/>
                      </w:divBdr>
                      <w:divsChild>
                        <w:div w:id="1182740915">
                          <w:marLeft w:val="0"/>
                          <w:marRight w:val="0"/>
                          <w:marTop w:val="0"/>
                          <w:marBottom w:val="0"/>
                          <w:divBdr>
                            <w:top w:val="none" w:sz="0" w:space="0" w:color="auto"/>
                            <w:left w:val="none" w:sz="0" w:space="0" w:color="auto"/>
                            <w:bottom w:val="none" w:sz="0" w:space="0" w:color="auto"/>
                            <w:right w:val="none" w:sz="0" w:space="0" w:color="auto"/>
                          </w:divBdr>
                          <w:divsChild>
                            <w:div w:id="1713193380">
                              <w:marLeft w:val="0"/>
                              <w:marRight w:val="0"/>
                              <w:marTop w:val="0"/>
                              <w:marBottom w:val="0"/>
                              <w:divBdr>
                                <w:top w:val="none" w:sz="0" w:space="0" w:color="auto"/>
                                <w:left w:val="none" w:sz="0" w:space="0" w:color="auto"/>
                                <w:bottom w:val="none" w:sz="0" w:space="0" w:color="auto"/>
                                <w:right w:val="none" w:sz="0" w:space="0" w:color="auto"/>
                              </w:divBdr>
                              <w:divsChild>
                                <w:div w:id="1085689367">
                                  <w:marLeft w:val="-225"/>
                                  <w:marRight w:val="-225"/>
                                  <w:marTop w:val="0"/>
                                  <w:marBottom w:val="0"/>
                                  <w:divBdr>
                                    <w:top w:val="none" w:sz="0" w:space="0" w:color="auto"/>
                                    <w:left w:val="none" w:sz="0" w:space="0" w:color="auto"/>
                                    <w:bottom w:val="none" w:sz="0" w:space="0" w:color="auto"/>
                                    <w:right w:val="none" w:sz="0" w:space="0" w:color="auto"/>
                                  </w:divBdr>
                                  <w:divsChild>
                                    <w:div w:id="1751538139">
                                      <w:marLeft w:val="0"/>
                                      <w:marRight w:val="0"/>
                                      <w:marTop w:val="0"/>
                                      <w:marBottom w:val="0"/>
                                      <w:divBdr>
                                        <w:top w:val="none" w:sz="0" w:space="0" w:color="auto"/>
                                        <w:left w:val="none" w:sz="0" w:space="0" w:color="auto"/>
                                        <w:bottom w:val="none" w:sz="0" w:space="0" w:color="auto"/>
                                        <w:right w:val="none" w:sz="0" w:space="0" w:color="auto"/>
                                      </w:divBdr>
                                      <w:divsChild>
                                        <w:div w:id="8331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3833944">
      <w:bodyDiv w:val="1"/>
      <w:marLeft w:val="0"/>
      <w:marRight w:val="0"/>
      <w:marTop w:val="0"/>
      <w:marBottom w:val="0"/>
      <w:divBdr>
        <w:top w:val="none" w:sz="0" w:space="0" w:color="auto"/>
        <w:left w:val="none" w:sz="0" w:space="0" w:color="auto"/>
        <w:bottom w:val="none" w:sz="0" w:space="0" w:color="auto"/>
        <w:right w:val="none" w:sz="0" w:space="0" w:color="auto"/>
      </w:divBdr>
      <w:divsChild>
        <w:div w:id="1672489353">
          <w:marLeft w:val="0"/>
          <w:marRight w:val="0"/>
          <w:marTop w:val="0"/>
          <w:marBottom w:val="0"/>
          <w:divBdr>
            <w:top w:val="none" w:sz="0" w:space="0" w:color="auto"/>
            <w:left w:val="none" w:sz="0" w:space="0" w:color="auto"/>
            <w:bottom w:val="none" w:sz="0" w:space="0" w:color="auto"/>
            <w:right w:val="none" w:sz="0" w:space="0" w:color="auto"/>
          </w:divBdr>
          <w:divsChild>
            <w:div w:id="434641030">
              <w:marLeft w:val="600"/>
              <w:marRight w:val="0"/>
              <w:marTop w:val="450"/>
              <w:marBottom w:val="0"/>
              <w:divBdr>
                <w:top w:val="none" w:sz="0" w:space="0" w:color="auto"/>
                <w:left w:val="none" w:sz="0" w:space="0" w:color="auto"/>
                <w:bottom w:val="none" w:sz="0" w:space="0" w:color="auto"/>
                <w:right w:val="none" w:sz="0" w:space="0" w:color="auto"/>
              </w:divBdr>
              <w:divsChild>
                <w:div w:id="474839963">
                  <w:marLeft w:val="0"/>
                  <w:marRight w:val="0"/>
                  <w:marTop w:val="0"/>
                  <w:marBottom w:val="225"/>
                  <w:divBdr>
                    <w:top w:val="none" w:sz="0" w:space="0" w:color="auto"/>
                    <w:left w:val="none" w:sz="0" w:space="0" w:color="auto"/>
                    <w:bottom w:val="none" w:sz="0" w:space="0" w:color="auto"/>
                    <w:right w:val="none" w:sz="0" w:space="0" w:color="auto"/>
                  </w:divBdr>
                  <w:divsChild>
                    <w:div w:id="1960062630">
                      <w:marLeft w:val="0"/>
                      <w:marRight w:val="0"/>
                      <w:marTop w:val="0"/>
                      <w:marBottom w:val="0"/>
                      <w:divBdr>
                        <w:top w:val="none" w:sz="0" w:space="0" w:color="auto"/>
                        <w:left w:val="none" w:sz="0" w:space="0" w:color="auto"/>
                        <w:bottom w:val="none" w:sz="0" w:space="0" w:color="auto"/>
                        <w:right w:val="none" w:sz="0" w:space="0" w:color="auto"/>
                      </w:divBdr>
                      <w:divsChild>
                        <w:div w:id="1295798084">
                          <w:marLeft w:val="0"/>
                          <w:marRight w:val="0"/>
                          <w:marTop w:val="0"/>
                          <w:marBottom w:val="0"/>
                          <w:divBdr>
                            <w:top w:val="none" w:sz="0" w:space="0" w:color="auto"/>
                            <w:left w:val="none" w:sz="0" w:space="0" w:color="auto"/>
                            <w:bottom w:val="none" w:sz="0" w:space="0" w:color="auto"/>
                            <w:right w:val="none" w:sz="0" w:space="0" w:color="auto"/>
                          </w:divBdr>
                          <w:divsChild>
                            <w:div w:id="1838300219">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1587494">
      <w:bodyDiv w:val="1"/>
      <w:marLeft w:val="0"/>
      <w:marRight w:val="0"/>
      <w:marTop w:val="0"/>
      <w:marBottom w:val="0"/>
      <w:divBdr>
        <w:top w:val="none" w:sz="0" w:space="0" w:color="auto"/>
        <w:left w:val="none" w:sz="0" w:space="0" w:color="auto"/>
        <w:bottom w:val="none" w:sz="0" w:space="0" w:color="auto"/>
        <w:right w:val="none" w:sz="0" w:space="0" w:color="auto"/>
      </w:divBdr>
    </w:div>
    <w:div w:id="849100491">
      <w:bodyDiv w:val="1"/>
      <w:marLeft w:val="0"/>
      <w:marRight w:val="0"/>
      <w:marTop w:val="0"/>
      <w:marBottom w:val="0"/>
      <w:divBdr>
        <w:top w:val="none" w:sz="0" w:space="0" w:color="auto"/>
        <w:left w:val="none" w:sz="0" w:space="0" w:color="auto"/>
        <w:bottom w:val="none" w:sz="0" w:space="0" w:color="auto"/>
        <w:right w:val="none" w:sz="0" w:space="0" w:color="auto"/>
      </w:divBdr>
    </w:div>
    <w:div w:id="1036927853">
      <w:bodyDiv w:val="1"/>
      <w:marLeft w:val="0"/>
      <w:marRight w:val="0"/>
      <w:marTop w:val="0"/>
      <w:marBottom w:val="0"/>
      <w:divBdr>
        <w:top w:val="none" w:sz="0" w:space="0" w:color="auto"/>
        <w:left w:val="none" w:sz="0" w:space="0" w:color="auto"/>
        <w:bottom w:val="none" w:sz="0" w:space="0" w:color="auto"/>
        <w:right w:val="none" w:sz="0" w:space="0" w:color="auto"/>
      </w:divBdr>
    </w:div>
    <w:div w:id="1038165814">
      <w:bodyDiv w:val="1"/>
      <w:marLeft w:val="0"/>
      <w:marRight w:val="0"/>
      <w:marTop w:val="0"/>
      <w:marBottom w:val="0"/>
      <w:divBdr>
        <w:top w:val="none" w:sz="0" w:space="0" w:color="auto"/>
        <w:left w:val="none" w:sz="0" w:space="0" w:color="auto"/>
        <w:bottom w:val="none" w:sz="0" w:space="0" w:color="auto"/>
        <w:right w:val="none" w:sz="0" w:space="0" w:color="auto"/>
      </w:divBdr>
    </w:div>
    <w:div w:id="1132215885">
      <w:bodyDiv w:val="1"/>
      <w:marLeft w:val="0"/>
      <w:marRight w:val="0"/>
      <w:marTop w:val="0"/>
      <w:marBottom w:val="0"/>
      <w:divBdr>
        <w:top w:val="none" w:sz="0" w:space="0" w:color="auto"/>
        <w:left w:val="none" w:sz="0" w:space="0" w:color="auto"/>
        <w:bottom w:val="none" w:sz="0" w:space="0" w:color="auto"/>
        <w:right w:val="none" w:sz="0" w:space="0" w:color="auto"/>
      </w:divBdr>
    </w:div>
    <w:div w:id="1139542164">
      <w:bodyDiv w:val="1"/>
      <w:marLeft w:val="0"/>
      <w:marRight w:val="0"/>
      <w:marTop w:val="0"/>
      <w:marBottom w:val="0"/>
      <w:divBdr>
        <w:top w:val="none" w:sz="0" w:space="0" w:color="auto"/>
        <w:left w:val="none" w:sz="0" w:space="0" w:color="auto"/>
        <w:bottom w:val="none" w:sz="0" w:space="0" w:color="auto"/>
        <w:right w:val="none" w:sz="0" w:space="0" w:color="auto"/>
      </w:divBdr>
      <w:divsChild>
        <w:div w:id="1282415313">
          <w:marLeft w:val="0"/>
          <w:marRight w:val="0"/>
          <w:marTop w:val="0"/>
          <w:marBottom w:val="0"/>
          <w:divBdr>
            <w:top w:val="none" w:sz="0" w:space="0" w:color="auto"/>
            <w:left w:val="none" w:sz="0" w:space="0" w:color="auto"/>
            <w:bottom w:val="none" w:sz="0" w:space="0" w:color="auto"/>
            <w:right w:val="none" w:sz="0" w:space="0" w:color="auto"/>
          </w:divBdr>
          <w:divsChild>
            <w:div w:id="1760252719">
              <w:marLeft w:val="0"/>
              <w:marRight w:val="0"/>
              <w:marTop w:val="0"/>
              <w:marBottom w:val="0"/>
              <w:divBdr>
                <w:top w:val="none" w:sz="0" w:space="0" w:color="auto"/>
                <w:left w:val="none" w:sz="0" w:space="0" w:color="auto"/>
                <w:bottom w:val="none" w:sz="0" w:space="0" w:color="auto"/>
                <w:right w:val="none" w:sz="0" w:space="0" w:color="auto"/>
              </w:divBdr>
              <w:divsChild>
                <w:div w:id="643587802">
                  <w:marLeft w:val="0"/>
                  <w:marRight w:val="0"/>
                  <w:marTop w:val="0"/>
                  <w:marBottom w:val="0"/>
                  <w:divBdr>
                    <w:top w:val="none" w:sz="0" w:space="0" w:color="auto"/>
                    <w:left w:val="none" w:sz="0" w:space="0" w:color="auto"/>
                    <w:bottom w:val="none" w:sz="0" w:space="0" w:color="auto"/>
                    <w:right w:val="none" w:sz="0" w:space="0" w:color="auto"/>
                  </w:divBdr>
                  <w:divsChild>
                    <w:div w:id="1243179860">
                      <w:marLeft w:val="0"/>
                      <w:marRight w:val="0"/>
                      <w:marTop w:val="0"/>
                      <w:marBottom w:val="0"/>
                      <w:divBdr>
                        <w:top w:val="none" w:sz="0" w:space="0" w:color="auto"/>
                        <w:left w:val="none" w:sz="0" w:space="0" w:color="auto"/>
                        <w:bottom w:val="none" w:sz="0" w:space="0" w:color="auto"/>
                        <w:right w:val="none" w:sz="0" w:space="0" w:color="auto"/>
                      </w:divBdr>
                      <w:divsChild>
                        <w:div w:id="1553614044">
                          <w:marLeft w:val="-225"/>
                          <w:marRight w:val="-225"/>
                          <w:marTop w:val="0"/>
                          <w:marBottom w:val="0"/>
                          <w:divBdr>
                            <w:top w:val="none" w:sz="0" w:space="0" w:color="auto"/>
                            <w:left w:val="none" w:sz="0" w:space="0" w:color="auto"/>
                            <w:bottom w:val="none" w:sz="0" w:space="0" w:color="auto"/>
                            <w:right w:val="none" w:sz="0" w:space="0" w:color="auto"/>
                          </w:divBdr>
                          <w:divsChild>
                            <w:div w:id="969944440">
                              <w:marLeft w:val="0"/>
                              <w:marRight w:val="0"/>
                              <w:marTop w:val="0"/>
                              <w:marBottom w:val="0"/>
                              <w:divBdr>
                                <w:top w:val="none" w:sz="0" w:space="0" w:color="auto"/>
                                <w:left w:val="none" w:sz="0" w:space="0" w:color="auto"/>
                                <w:bottom w:val="none" w:sz="0" w:space="0" w:color="auto"/>
                                <w:right w:val="none" w:sz="0" w:space="0" w:color="auto"/>
                              </w:divBdr>
                              <w:divsChild>
                                <w:div w:id="1517965382">
                                  <w:marLeft w:val="0"/>
                                  <w:marRight w:val="0"/>
                                  <w:marTop w:val="0"/>
                                  <w:marBottom w:val="0"/>
                                  <w:divBdr>
                                    <w:top w:val="none" w:sz="0" w:space="0" w:color="auto"/>
                                    <w:left w:val="none" w:sz="0" w:space="0" w:color="auto"/>
                                    <w:bottom w:val="none" w:sz="0" w:space="0" w:color="auto"/>
                                    <w:right w:val="none" w:sz="0" w:space="0" w:color="auto"/>
                                  </w:divBdr>
                                  <w:divsChild>
                                    <w:div w:id="8180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9989638">
      <w:bodyDiv w:val="1"/>
      <w:marLeft w:val="0"/>
      <w:marRight w:val="0"/>
      <w:marTop w:val="0"/>
      <w:marBottom w:val="0"/>
      <w:divBdr>
        <w:top w:val="none" w:sz="0" w:space="0" w:color="auto"/>
        <w:left w:val="none" w:sz="0" w:space="0" w:color="auto"/>
        <w:bottom w:val="none" w:sz="0" w:space="0" w:color="auto"/>
        <w:right w:val="none" w:sz="0" w:space="0" w:color="auto"/>
      </w:divBdr>
    </w:div>
    <w:div w:id="1388456490">
      <w:bodyDiv w:val="1"/>
      <w:marLeft w:val="0"/>
      <w:marRight w:val="0"/>
      <w:marTop w:val="0"/>
      <w:marBottom w:val="0"/>
      <w:divBdr>
        <w:top w:val="none" w:sz="0" w:space="0" w:color="auto"/>
        <w:left w:val="none" w:sz="0" w:space="0" w:color="auto"/>
        <w:bottom w:val="none" w:sz="0" w:space="0" w:color="auto"/>
        <w:right w:val="none" w:sz="0" w:space="0" w:color="auto"/>
      </w:divBdr>
    </w:div>
    <w:div w:id="1675918629">
      <w:bodyDiv w:val="1"/>
      <w:marLeft w:val="0"/>
      <w:marRight w:val="0"/>
      <w:marTop w:val="0"/>
      <w:marBottom w:val="0"/>
      <w:divBdr>
        <w:top w:val="none" w:sz="0" w:space="0" w:color="auto"/>
        <w:left w:val="none" w:sz="0" w:space="0" w:color="auto"/>
        <w:bottom w:val="none" w:sz="0" w:space="0" w:color="auto"/>
        <w:right w:val="none" w:sz="0" w:space="0" w:color="auto"/>
      </w:divBdr>
      <w:divsChild>
        <w:div w:id="872577118">
          <w:marLeft w:val="0"/>
          <w:marRight w:val="0"/>
          <w:marTop w:val="0"/>
          <w:marBottom w:val="0"/>
          <w:divBdr>
            <w:top w:val="none" w:sz="0" w:space="0" w:color="auto"/>
            <w:left w:val="none" w:sz="0" w:space="0" w:color="auto"/>
            <w:bottom w:val="none" w:sz="0" w:space="0" w:color="auto"/>
            <w:right w:val="none" w:sz="0" w:space="0" w:color="auto"/>
          </w:divBdr>
          <w:divsChild>
            <w:div w:id="1203320767">
              <w:marLeft w:val="0"/>
              <w:marRight w:val="0"/>
              <w:marTop w:val="0"/>
              <w:marBottom w:val="0"/>
              <w:divBdr>
                <w:top w:val="none" w:sz="0" w:space="0" w:color="auto"/>
                <w:left w:val="none" w:sz="0" w:space="0" w:color="auto"/>
                <w:bottom w:val="none" w:sz="0" w:space="0" w:color="auto"/>
                <w:right w:val="none" w:sz="0" w:space="0" w:color="auto"/>
              </w:divBdr>
              <w:divsChild>
                <w:div w:id="1521384528">
                  <w:marLeft w:val="0"/>
                  <w:marRight w:val="0"/>
                  <w:marTop w:val="0"/>
                  <w:marBottom w:val="0"/>
                  <w:divBdr>
                    <w:top w:val="none" w:sz="0" w:space="0" w:color="auto"/>
                    <w:left w:val="none" w:sz="0" w:space="0" w:color="auto"/>
                    <w:bottom w:val="none" w:sz="0" w:space="0" w:color="auto"/>
                    <w:right w:val="none" w:sz="0" w:space="0" w:color="auto"/>
                  </w:divBdr>
                  <w:divsChild>
                    <w:div w:id="88812716">
                      <w:marLeft w:val="0"/>
                      <w:marRight w:val="0"/>
                      <w:marTop w:val="0"/>
                      <w:marBottom w:val="0"/>
                      <w:divBdr>
                        <w:top w:val="none" w:sz="0" w:space="0" w:color="auto"/>
                        <w:left w:val="none" w:sz="0" w:space="0" w:color="auto"/>
                        <w:bottom w:val="none" w:sz="0" w:space="0" w:color="auto"/>
                        <w:right w:val="none" w:sz="0" w:space="0" w:color="auto"/>
                      </w:divBdr>
                      <w:divsChild>
                        <w:div w:id="291718809">
                          <w:marLeft w:val="0"/>
                          <w:marRight w:val="0"/>
                          <w:marTop w:val="0"/>
                          <w:marBottom w:val="0"/>
                          <w:divBdr>
                            <w:top w:val="none" w:sz="0" w:space="0" w:color="auto"/>
                            <w:left w:val="none" w:sz="0" w:space="0" w:color="auto"/>
                            <w:bottom w:val="none" w:sz="0" w:space="0" w:color="auto"/>
                            <w:right w:val="none" w:sz="0" w:space="0" w:color="auto"/>
                          </w:divBdr>
                          <w:divsChild>
                            <w:div w:id="114256614">
                              <w:marLeft w:val="0"/>
                              <w:marRight w:val="0"/>
                              <w:marTop w:val="0"/>
                              <w:marBottom w:val="0"/>
                              <w:divBdr>
                                <w:top w:val="none" w:sz="0" w:space="0" w:color="auto"/>
                                <w:left w:val="none" w:sz="0" w:space="0" w:color="auto"/>
                                <w:bottom w:val="none" w:sz="0" w:space="0" w:color="auto"/>
                                <w:right w:val="none" w:sz="0" w:space="0" w:color="auto"/>
                              </w:divBdr>
                              <w:divsChild>
                                <w:div w:id="13063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7091348">
      <w:bodyDiv w:val="1"/>
      <w:marLeft w:val="0"/>
      <w:marRight w:val="0"/>
      <w:marTop w:val="0"/>
      <w:marBottom w:val="0"/>
      <w:divBdr>
        <w:top w:val="none" w:sz="0" w:space="0" w:color="auto"/>
        <w:left w:val="none" w:sz="0" w:space="0" w:color="auto"/>
        <w:bottom w:val="none" w:sz="0" w:space="0" w:color="auto"/>
        <w:right w:val="none" w:sz="0" w:space="0" w:color="auto"/>
      </w:divBdr>
    </w:div>
    <w:div w:id="2138716971">
      <w:bodyDiv w:val="1"/>
      <w:marLeft w:val="0"/>
      <w:marRight w:val="0"/>
      <w:marTop w:val="0"/>
      <w:marBottom w:val="0"/>
      <w:divBdr>
        <w:top w:val="none" w:sz="0" w:space="0" w:color="auto"/>
        <w:left w:val="none" w:sz="0" w:space="0" w:color="auto"/>
        <w:bottom w:val="none" w:sz="0" w:space="0" w:color="auto"/>
        <w:right w:val="none" w:sz="0" w:space="0" w:color="auto"/>
      </w:divBdr>
    </w:div>
    <w:div w:id="2147041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endnotes" Target="endnotes.xm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898C2D-2D6E-4BEB-AE82-CBA8C388C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BF4B3ADF.dotm</Template>
  <TotalTime>0</TotalTime>
  <Pages>14</Pages>
  <Words>2717</Words>
  <Characters>17740</Characters>
  <Application>Microsoft Office Word</Application>
  <DocSecurity>0</DocSecurity>
  <Lines>147</Lines>
  <Paragraphs>40</Paragraphs>
  <ScaleCrop>false</ScaleCrop>
  <HeadingPairs>
    <vt:vector size="2" baseType="variant">
      <vt:variant>
        <vt:lpstr>Titel</vt:lpstr>
      </vt:variant>
      <vt:variant>
        <vt:i4>1</vt:i4>
      </vt:variant>
    </vt:vector>
  </HeadingPairs>
  <TitlesOfParts>
    <vt:vector size="1" baseType="lpstr">
      <vt:lpstr/>
    </vt:vector>
  </TitlesOfParts>
  <Company>Landkreis Gifhorn</Company>
  <LinksUpToDate>false</LinksUpToDate>
  <CharactersWithSpaces>20417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Claus, Christine</dc:creator>
  <cp:lastModifiedBy>Claus, Christine</cp:lastModifiedBy>
  <cp:revision>2</cp:revision>
  <cp:lastPrinted>2018-08-20T10:11:00Z</cp:lastPrinted>
  <dcterms:created xsi:type="dcterms:W3CDTF">2018-08-21T13:45:00Z</dcterms:created>
  <dcterms:modified xsi:type="dcterms:W3CDTF">2018-08-21T13:45:00Z</dcterms:modified>
</cp:coreProperties>
</file>